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B4F5D" w:rsidRDefault="00802785" w:rsidP="004825E8">
      <w:pPr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-120015</wp:posOffset>
            </wp:positionV>
            <wp:extent cx="510540" cy="590550"/>
            <wp:effectExtent l="19050" t="0" r="3810" b="0"/>
            <wp:wrapNone/>
            <wp:docPr id="1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22E8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-120015</wp:posOffset>
            </wp:positionV>
            <wp:extent cx="510540" cy="588645"/>
            <wp:effectExtent l="19050" t="0" r="3810" b="0"/>
            <wp:wrapNone/>
            <wp:docPr id="21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25C2" w:rsidRPr="002A25C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7" type="#_x0000_t202" style="position:absolute;margin-left:28pt;margin-top:-27pt;width:31.25pt;height:38pt;z-index:251657216;mso-wrap-distance-left:9.05pt;mso-wrap-distance-right:9.05pt;mso-position-horizontal-relative:text;mso-position-vertical-relative:text" stroked="f">
            <v:fill opacity="0" color2="black"/>
            <v:textbox inset="0,0,0,0">
              <w:txbxContent>
                <w:p w:rsidR="008B4F5D" w:rsidRPr="00DB3478" w:rsidRDefault="008B4F5D" w:rsidP="00DB3478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</w:p>
    <w:p w:rsidR="008B4F5D" w:rsidRDefault="008B4F5D">
      <w:pPr>
        <w:jc w:val="center"/>
        <w:rPr>
          <w:sz w:val="22"/>
          <w:szCs w:val="22"/>
        </w:rPr>
      </w:pPr>
    </w:p>
    <w:p w:rsidR="008B4F5D" w:rsidRDefault="008B4F5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</w:p>
    <w:p w:rsidR="008B4F5D" w:rsidRDefault="008B4F5D">
      <w:pPr>
        <w:rPr>
          <w:sz w:val="10"/>
          <w:szCs w:val="10"/>
        </w:rPr>
      </w:pPr>
    </w:p>
    <w:p w:rsidR="003164F8" w:rsidRPr="00FD3999" w:rsidRDefault="003164F8" w:rsidP="003164F8">
      <w:pPr>
        <w:jc w:val="center"/>
      </w:pPr>
      <w:r w:rsidRPr="00FD3999">
        <w:t>АДМИНИСТРАЦИЯ</w:t>
      </w:r>
    </w:p>
    <w:p w:rsidR="003164F8" w:rsidRPr="00FD3999" w:rsidRDefault="003164F8" w:rsidP="003164F8">
      <w:pPr>
        <w:ind w:right="-1"/>
        <w:jc w:val="center"/>
      </w:pPr>
      <w:r w:rsidRPr="00FD3999">
        <w:t xml:space="preserve"> ГОРОДСКОГО ПОСЕЛЕНИЯ ГОРОД  ПОВОРИНО</w:t>
      </w:r>
    </w:p>
    <w:p w:rsidR="003164F8" w:rsidRPr="00FD3999" w:rsidRDefault="003164F8" w:rsidP="003164F8">
      <w:pPr>
        <w:jc w:val="center"/>
      </w:pPr>
      <w:r w:rsidRPr="00FD3999">
        <w:t>ПОВОРИНСКОГО МУНИЦИПАЛЬНОГО РАЙОНА</w:t>
      </w:r>
    </w:p>
    <w:p w:rsidR="009D560A" w:rsidRDefault="003164F8" w:rsidP="009D560A">
      <w:pPr>
        <w:spacing w:line="480" w:lineRule="auto"/>
        <w:jc w:val="center"/>
      </w:pPr>
      <w:r w:rsidRPr="00FD3999">
        <w:t>ВОРОНЕЖСКОЙ ОБЛАСТИ</w:t>
      </w:r>
    </w:p>
    <w:p w:rsidR="003164F8" w:rsidRDefault="005C13B2" w:rsidP="009D560A">
      <w:pPr>
        <w:spacing w:line="480" w:lineRule="auto"/>
        <w:jc w:val="center"/>
      </w:pPr>
      <w:r>
        <w:t>ПОСТАНОВЛ</w:t>
      </w:r>
      <w:r w:rsidR="003164F8">
        <w:t>ЕНИЕ</w:t>
      </w:r>
    </w:p>
    <w:p w:rsidR="00EE3632" w:rsidRDefault="00EE3632" w:rsidP="009D560A">
      <w:pPr>
        <w:tabs>
          <w:tab w:val="left" w:pos="3030"/>
        </w:tabs>
        <w:spacing w:line="480" w:lineRule="auto"/>
      </w:pPr>
      <w:r>
        <w:t xml:space="preserve">от </w:t>
      </w:r>
      <w:r w:rsidR="00864F6E">
        <w:t>16.04.</w:t>
      </w:r>
      <w:r>
        <w:t xml:space="preserve"> </w:t>
      </w:r>
      <w:r w:rsidR="009D560A">
        <w:t>20</w:t>
      </w:r>
      <w:r w:rsidR="00864F6E">
        <w:t>19</w:t>
      </w:r>
      <w:r w:rsidR="009D560A">
        <w:t xml:space="preserve"> г.   </w:t>
      </w:r>
      <w:r w:rsidR="009329A1">
        <w:t xml:space="preserve">№ </w:t>
      </w:r>
      <w:r w:rsidR="00864F6E">
        <w:t>309</w:t>
      </w:r>
    </w:p>
    <w:p w:rsidR="007F36D8" w:rsidRDefault="007F36D8" w:rsidP="009329A1">
      <w:pPr>
        <w:tabs>
          <w:tab w:val="left" w:pos="0"/>
        </w:tabs>
        <w:ind w:left="-142" w:firstLine="709"/>
      </w:pPr>
    </w:p>
    <w:p w:rsidR="00030DAB" w:rsidRPr="00926777" w:rsidRDefault="00201F93" w:rsidP="00030DAB">
      <w:pPr>
        <w:ind w:right="3826"/>
        <w:jc w:val="both"/>
      </w:pPr>
      <w:r>
        <w:t xml:space="preserve">Об утверждении </w:t>
      </w:r>
      <w:r w:rsidR="00CC0201">
        <w:t>Перечня видов</w:t>
      </w:r>
      <w:r w:rsidR="00BF5C1B">
        <w:t xml:space="preserve"> муниципальн</w:t>
      </w:r>
      <w:r w:rsidR="00CC0201">
        <w:t xml:space="preserve">ого </w:t>
      </w:r>
      <w:r w:rsidR="00BF5C1B">
        <w:t>контрол</w:t>
      </w:r>
      <w:r w:rsidR="00CC0201">
        <w:t>я</w:t>
      </w:r>
      <w:r w:rsidR="00BF5C1B">
        <w:t>,</w:t>
      </w:r>
      <w:r w:rsidR="00CC0201">
        <w:t xml:space="preserve"> осуществляемого органами местного самоуправления городского поселения город Поворино Поворинского муниципального района Воронежской области</w:t>
      </w:r>
    </w:p>
    <w:p w:rsidR="00030DAB" w:rsidRPr="00926777" w:rsidRDefault="00030DAB" w:rsidP="00030DAB">
      <w:pPr>
        <w:jc w:val="center"/>
      </w:pPr>
    </w:p>
    <w:p w:rsidR="00664070" w:rsidRPr="00926777" w:rsidRDefault="00CC0201" w:rsidP="00030DAB">
      <w:pPr>
        <w:shd w:val="clear" w:color="auto" w:fill="FFFFFF"/>
        <w:spacing w:before="100" w:beforeAutospacing="1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    </w:t>
      </w:r>
      <w:r w:rsidR="00B1642F">
        <w:rPr>
          <w:color w:val="000000"/>
          <w:lang w:eastAsia="ru-RU"/>
        </w:rPr>
        <w:t xml:space="preserve"> </w:t>
      </w:r>
      <w:r>
        <w:rPr>
          <w:color w:val="000000"/>
          <w:lang w:eastAsia="ru-RU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</w:t>
      </w:r>
      <w:r w:rsidR="00B1642F">
        <w:rPr>
          <w:color w:val="000000"/>
          <w:lang w:eastAsia="ru-RU"/>
        </w:rPr>
        <w:t>Федеральным законом от 26.11.2008г. № 294-ФЗ «О защите прав юридических лиц и индивидуальных предпринимателей при осуществлении государственного</w:t>
      </w:r>
      <w:r w:rsidR="00B245A4">
        <w:rPr>
          <w:color w:val="000000"/>
          <w:lang w:eastAsia="ru-RU"/>
        </w:rPr>
        <w:t xml:space="preserve"> контроля (надзора)</w:t>
      </w:r>
      <w:r w:rsidR="00B1642F">
        <w:rPr>
          <w:color w:val="000000"/>
          <w:lang w:eastAsia="ru-RU"/>
        </w:rPr>
        <w:t xml:space="preserve"> и муниципального контроля»,</w:t>
      </w:r>
      <w:r w:rsidR="00B245A4">
        <w:rPr>
          <w:color w:val="000000"/>
          <w:lang w:eastAsia="ru-RU"/>
        </w:rPr>
        <w:t xml:space="preserve"> Уставом </w:t>
      </w:r>
      <w:r w:rsidR="009609A2">
        <w:rPr>
          <w:color w:val="000000"/>
          <w:lang w:eastAsia="ru-RU"/>
        </w:rPr>
        <w:t xml:space="preserve">городского поселения город Поворино </w:t>
      </w:r>
      <w:r w:rsidR="00B245A4">
        <w:rPr>
          <w:color w:val="000000"/>
          <w:lang w:eastAsia="ru-RU"/>
        </w:rPr>
        <w:t>Поворинского муниципального района Воронежской области</w:t>
      </w:r>
      <w:r w:rsidR="00201F93">
        <w:rPr>
          <w:color w:val="000000"/>
          <w:lang w:eastAsia="ru-RU"/>
        </w:rPr>
        <w:t xml:space="preserve"> администраци</w:t>
      </w:r>
      <w:r w:rsidR="009609A2">
        <w:rPr>
          <w:color w:val="000000"/>
          <w:lang w:eastAsia="ru-RU"/>
        </w:rPr>
        <w:t>я</w:t>
      </w:r>
      <w:r w:rsidR="00201F93">
        <w:rPr>
          <w:color w:val="000000"/>
          <w:lang w:eastAsia="ru-RU"/>
        </w:rPr>
        <w:t xml:space="preserve"> городского поселения город Поворино Поворинского муниципального района Воронежской области</w:t>
      </w:r>
      <w:r w:rsidR="009609A2">
        <w:rPr>
          <w:color w:val="000000"/>
          <w:lang w:eastAsia="ru-RU"/>
        </w:rPr>
        <w:t xml:space="preserve"> </w:t>
      </w:r>
      <w:r w:rsidR="009609A2" w:rsidRPr="009609A2">
        <w:rPr>
          <w:b/>
          <w:color w:val="000000"/>
          <w:lang w:eastAsia="ru-RU"/>
        </w:rPr>
        <w:t>постановляет</w:t>
      </w:r>
      <w:r w:rsidR="00201F93" w:rsidRPr="009609A2">
        <w:rPr>
          <w:b/>
          <w:color w:val="000000"/>
          <w:lang w:eastAsia="ru-RU"/>
        </w:rPr>
        <w:t>:</w:t>
      </w:r>
    </w:p>
    <w:p w:rsidR="00030DAB" w:rsidRDefault="0070251D" w:rsidP="00030DAB">
      <w:pPr>
        <w:shd w:val="clear" w:color="auto" w:fill="FFFFFF"/>
        <w:spacing w:before="100" w:beforeAutospacing="1"/>
        <w:contextualSpacing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 1. Утвердить</w:t>
      </w:r>
      <w:r w:rsidR="00201F93">
        <w:rPr>
          <w:color w:val="000000"/>
          <w:lang w:eastAsia="ru-RU"/>
        </w:rPr>
        <w:t xml:space="preserve"> </w:t>
      </w:r>
      <w:r w:rsidR="009609A2">
        <w:rPr>
          <w:color w:val="000000"/>
          <w:lang w:eastAsia="ru-RU"/>
        </w:rPr>
        <w:t xml:space="preserve">Перечень видов </w:t>
      </w:r>
      <w:r w:rsidR="004A197D">
        <w:rPr>
          <w:color w:val="000000"/>
          <w:lang w:eastAsia="ru-RU"/>
        </w:rPr>
        <w:t>муниципальн</w:t>
      </w:r>
      <w:r w:rsidR="009609A2">
        <w:rPr>
          <w:color w:val="000000"/>
          <w:lang w:eastAsia="ru-RU"/>
        </w:rPr>
        <w:t xml:space="preserve">ого </w:t>
      </w:r>
      <w:r w:rsidR="004825E8">
        <w:rPr>
          <w:color w:val="000000"/>
          <w:lang w:eastAsia="ru-RU"/>
        </w:rPr>
        <w:t>контрол</w:t>
      </w:r>
      <w:r w:rsidR="009609A2">
        <w:rPr>
          <w:color w:val="000000"/>
          <w:lang w:eastAsia="ru-RU"/>
        </w:rPr>
        <w:t>я</w:t>
      </w:r>
      <w:r w:rsidR="004825E8">
        <w:rPr>
          <w:color w:val="000000"/>
          <w:lang w:eastAsia="ru-RU"/>
        </w:rPr>
        <w:t>,</w:t>
      </w:r>
      <w:r w:rsidR="009609A2">
        <w:rPr>
          <w:color w:val="000000"/>
          <w:lang w:eastAsia="ru-RU"/>
        </w:rPr>
        <w:t xml:space="preserve"> осуществляемого органами местного самоуправления городского поселения город Поворино Поворинского муниципального района Воронежской области (приложение)</w:t>
      </w:r>
      <w:r w:rsidR="00664070">
        <w:rPr>
          <w:color w:val="000000"/>
          <w:lang w:eastAsia="ru-RU"/>
        </w:rPr>
        <w:t>.</w:t>
      </w:r>
    </w:p>
    <w:p w:rsidR="00030DAB" w:rsidRPr="00926777" w:rsidRDefault="00030DAB" w:rsidP="00030DAB">
      <w:pPr>
        <w:shd w:val="clear" w:color="auto" w:fill="FFFFFF"/>
        <w:spacing w:before="100" w:beforeAutospacing="1"/>
        <w:contextualSpacing/>
        <w:jc w:val="both"/>
        <w:rPr>
          <w:color w:val="000000"/>
          <w:lang w:eastAsia="ru-RU"/>
        </w:rPr>
      </w:pPr>
    </w:p>
    <w:p w:rsidR="00030DAB" w:rsidRDefault="00030DAB" w:rsidP="00030DAB">
      <w:pPr>
        <w:contextualSpacing/>
        <w:jc w:val="both"/>
      </w:pPr>
      <w:r w:rsidRPr="00926777">
        <w:t xml:space="preserve"> </w:t>
      </w:r>
      <w:r w:rsidR="006E5DB9">
        <w:t>2</w:t>
      </w:r>
      <w:r w:rsidRPr="00926777">
        <w:t>.Контроль за исполнением настоящего распоряжения оставляю за собой</w:t>
      </w:r>
      <w:r>
        <w:t>.</w:t>
      </w:r>
    </w:p>
    <w:p w:rsidR="009609A2" w:rsidRDefault="009609A2" w:rsidP="00030DAB">
      <w:pPr>
        <w:contextualSpacing/>
        <w:jc w:val="both"/>
      </w:pPr>
    </w:p>
    <w:p w:rsidR="009609A2" w:rsidRPr="00926777" w:rsidRDefault="009609A2" w:rsidP="00030DAB">
      <w:pPr>
        <w:contextualSpacing/>
        <w:jc w:val="both"/>
      </w:pPr>
      <w:r>
        <w:t xml:space="preserve"> </w:t>
      </w:r>
    </w:p>
    <w:p w:rsidR="009329A1" w:rsidRDefault="009329A1" w:rsidP="009329A1">
      <w:pPr>
        <w:tabs>
          <w:tab w:val="left" w:pos="0"/>
        </w:tabs>
        <w:ind w:left="-142" w:firstLine="709"/>
        <w:jc w:val="both"/>
      </w:pPr>
    </w:p>
    <w:p w:rsidR="009329A1" w:rsidRDefault="009329A1" w:rsidP="009329A1">
      <w:pPr>
        <w:tabs>
          <w:tab w:val="left" w:pos="0"/>
        </w:tabs>
        <w:jc w:val="both"/>
      </w:pPr>
    </w:p>
    <w:p w:rsidR="006E5DB9" w:rsidRDefault="006E5DB9" w:rsidP="009329A1">
      <w:pPr>
        <w:tabs>
          <w:tab w:val="left" w:pos="0"/>
        </w:tabs>
        <w:jc w:val="both"/>
      </w:pPr>
    </w:p>
    <w:p w:rsidR="000A0619" w:rsidRDefault="009329A1" w:rsidP="009329A1">
      <w:pPr>
        <w:tabs>
          <w:tab w:val="left" w:pos="0"/>
        </w:tabs>
        <w:jc w:val="both"/>
      </w:pPr>
      <w:r>
        <w:t>Глава администрации                                                             М. А. Брагин</w:t>
      </w:r>
      <w:r w:rsidR="00615646" w:rsidRPr="009329A1">
        <w:t xml:space="preserve">  </w:t>
      </w:r>
    </w:p>
    <w:p w:rsidR="000A0619" w:rsidRDefault="000A0619" w:rsidP="009329A1">
      <w:pPr>
        <w:tabs>
          <w:tab w:val="left" w:pos="0"/>
        </w:tabs>
        <w:jc w:val="both"/>
      </w:pPr>
    </w:p>
    <w:p w:rsidR="000A0619" w:rsidRDefault="000A0619" w:rsidP="009329A1">
      <w:pPr>
        <w:tabs>
          <w:tab w:val="left" w:pos="0"/>
        </w:tabs>
        <w:jc w:val="both"/>
      </w:pPr>
    </w:p>
    <w:p w:rsidR="000A0619" w:rsidRDefault="000A0619" w:rsidP="009329A1">
      <w:pPr>
        <w:tabs>
          <w:tab w:val="left" w:pos="0"/>
        </w:tabs>
        <w:jc w:val="both"/>
      </w:pPr>
    </w:p>
    <w:p w:rsidR="000A0619" w:rsidRDefault="000A0619" w:rsidP="009329A1">
      <w:pPr>
        <w:tabs>
          <w:tab w:val="left" w:pos="0"/>
        </w:tabs>
        <w:jc w:val="both"/>
      </w:pPr>
    </w:p>
    <w:p w:rsidR="000A0619" w:rsidRDefault="000A0619" w:rsidP="000A0619">
      <w:pPr>
        <w:tabs>
          <w:tab w:val="left" w:pos="0"/>
        </w:tabs>
        <w:jc w:val="right"/>
      </w:pPr>
      <w:r>
        <w:lastRenderedPageBreak/>
        <w:t>Приложение</w:t>
      </w:r>
    </w:p>
    <w:p w:rsidR="000A0619" w:rsidRDefault="000A0619" w:rsidP="000A0619">
      <w:pPr>
        <w:tabs>
          <w:tab w:val="left" w:pos="0"/>
        </w:tabs>
        <w:jc w:val="right"/>
      </w:pPr>
      <w:r>
        <w:t>к постановлению администрации</w:t>
      </w:r>
    </w:p>
    <w:p w:rsidR="000A0619" w:rsidRDefault="000A0619" w:rsidP="000A0619">
      <w:pPr>
        <w:tabs>
          <w:tab w:val="left" w:pos="0"/>
        </w:tabs>
        <w:jc w:val="right"/>
      </w:pPr>
      <w:r>
        <w:t xml:space="preserve">Поворинского муниципального района </w:t>
      </w:r>
    </w:p>
    <w:p w:rsidR="000A0619" w:rsidRDefault="000A0619" w:rsidP="000A0619">
      <w:pPr>
        <w:tabs>
          <w:tab w:val="left" w:pos="0"/>
        </w:tabs>
        <w:jc w:val="right"/>
      </w:pPr>
      <w:r>
        <w:t>Воронежской области</w:t>
      </w:r>
    </w:p>
    <w:p w:rsidR="000A0619" w:rsidRDefault="001B70E1" w:rsidP="000A0619">
      <w:pPr>
        <w:tabs>
          <w:tab w:val="left" w:pos="0"/>
        </w:tabs>
        <w:jc w:val="right"/>
      </w:pPr>
      <w:r>
        <w:t>от 16 .04.</w:t>
      </w:r>
      <w:r w:rsidR="000A0619">
        <w:t>2019года №</w:t>
      </w:r>
      <w:r>
        <w:t>309</w:t>
      </w:r>
    </w:p>
    <w:p w:rsidR="000A0619" w:rsidRDefault="000A0619" w:rsidP="000A0619">
      <w:pPr>
        <w:tabs>
          <w:tab w:val="left" w:pos="0"/>
        </w:tabs>
        <w:jc w:val="right"/>
      </w:pPr>
    </w:p>
    <w:p w:rsidR="00615646" w:rsidRDefault="000A0619" w:rsidP="000A0619">
      <w:pPr>
        <w:tabs>
          <w:tab w:val="left" w:pos="0"/>
        </w:tabs>
        <w:jc w:val="center"/>
      </w:pPr>
      <w:r>
        <w:t>Перечень</w:t>
      </w:r>
    </w:p>
    <w:p w:rsidR="000A0619" w:rsidRDefault="000A0619" w:rsidP="000A0619">
      <w:pPr>
        <w:tabs>
          <w:tab w:val="left" w:pos="0"/>
        </w:tabs>
        <w:jc w:val="center"/>
      </w:pPr>
      <w:r>
        <w:t>видов муниципального контроля, осуществляемого</w:t>
      </w:r>
      <w:r w:rsidR="00972FF4">
        <w:t xml:space="preserve"> органами местного самоуправления городского поселения город Поворино Поворинского муниципального района Воронежской области</w:t>
      </w:r>
    </w:p>
    <w:p w:rsidR="00972FF4" w:rsidRDefault="00972FF4" w:rsidP="000A0619">
      <w:pPr>
        <w:tabs>
          <w:tab w:val="left" w:pos="0"/>
        </w:tabs>
        <w:jc w:val="center"/>
      </w:pPr>
    </w:p>
    <w:tbl>
      <w:tblPr>
        <w:tblStyle w:val="ae"/>
        <w:tblW w:w="0" w:type="auto"/>
        <w:tblLook w:val="04A0"/>
      </w:tblPr>
      <w:tblGrid>
        <w:gridCol w:w="668"/>
        <w:gridCol w:w="3955"/>
        <w:gridCol w:w="2562"/>
        <w:gridCol w:w="2385"/>
      </w:tblGrid>
      <w:tr w:rsidR="00972FF4" w:rsidTr="00DB3487">
        <w:tc>
          <w:tcPr>
            <w:tcW w:w="668" w:type="dxa"/>
          </w:tcPr>
          <w:p w:rsidR="00972FF4" w:rsidRPr="00972FF4" w:rsidRDefault="00972FF4" w:rsidP="000A0619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972FF4">
              <w:rPr>
                <w:rFonts w:ascii="Times New Roman" w:hAnsi="Times New Roman"/>
              </w:rPr>
              <w:t>№ п/п</w:t>
            </w:r>
          </w:p>
        </w:tc>
        <w:tc>
          <w:tcPr>
            <w:tcW w:w="3955" w:type="dxa"/>
          </w:tcPr>
          <w:p w:rsidR="00972FF4" w:rsidRPr="00972FF4" w:rsidRDefault="00972FF4" w:rsidP="000A0619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видов муниципального контроля</w:t>
            </w:r>
          </w:p>
        </w:tc>
        <w:tc>
          <w:tcPr>
            <w:tcW w:w="2562" w:type="dxa"/>
          </w:tcPr>
          <w:p w:rsidR="00972FF4" w:rsidRPr="00972FF4" w:rsidRDefault="00DB3487" w:rsidP="00DB3487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Нормативно-правовые акты, регламентирующие осуществление вида муниципального контроля</w:t>
            </w:r>
          </w:p>
        </w:tc>
        <w:tc>
          <w:tcPr>
            <w:tcW w:w="2385" w:type="dxa"/>
          </w:tcPr>
          <w:p w:rsidR="00972FF4" w:rsidRPr="00972FF4" w:rsidRDefault="00DB3487" w:rsidP="000A0619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 местного самоуправления городского поселения город Поворино, уполномоченный на осуществление муниципального контроля, должностные лица ответственные за осуществлением муниципального контроля</w:t>
            </w:r>
          </w:p>
        </w:tc>
      </w:tr>
      <w:tr w:rsidR="00DB3487" w:rsidTr="00DB3487">
        <w:tc>
          <w:tcPr>
            <w:tcW w:w="668" w:type="dxa"/>
          </w:tcPr>
          <w:p w:rsidR="00DB3487" w:rsidRPr="00DB3487" w:rsidRDefault="00DB3487" w:rsidP="003447BA">
            <w:pPr>
              <w:spacing w:before="375" w:after="450"/>
              <w:ind w:left="30" w:right="30"/>
              <w:jc w:val="center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DB3487">
              <w:rPr>
                <w:rFonts w:ascii="Times New Roman" w:hAnsi="Times New Roman"/>
                <w:color w:val="000000"/>
                <w:lang w:eastAsia="ru-RU"/>
              </w:rPr>
              <w:t>1.</w:t>
            </w:r>
          </w:p>
        </w:tc>
        <w:tc>
          <w:tcPr>
            <w:tcW w:w="3955" w:type="dxa"/>
          </w:tcPr>
          <w:p w:rsidR="00DB3487" w:rsidRPr="00DB3487" w:rsidRDefault="00DB3487" w:rsidP="003447BA">
            <w:pPr>
              <w:spacing w:before="375" w:after="450"/>
              <w:ind w:left="30" w:right="30"/>
              <w:jc w:val="center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DB3487">
              <w:rPr>
                <w:rFonts w:ascii="Times New Roman" w:hAnsi="Times New Roman"/>
                <w:color w:val="000000"/>
                <w:lang w:eastAsia="ru-RU"/>
              </w:rPr>
              <w:t>Муниципальный земельный контроль</w:t>
            </w:r>
          </w:p>
        </w:tc>
        <w:tc>
          <w:tcPr>
            <w:tcW w:w="2562" w:type="dxa"/>
          </w:tcPr>
          <w:p w:rsidR="00DB3487" w:rsidRPr="00DB3487" w:rsidRDefault="007021E7" w:rsidP="001529DB">
            <w:pPr>
              <w:spacing w:before="375" w:after="450"/>
              <w:ind w:left="30" w:right="30"/>
              <w:jc w:val="center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П.20ч.1 ст.14</w:t>
            </w:r>
            <w:r w:rsidRPr="00210071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="00C651B6">
              <w:rPr>
                <w:rFonts w:ascii="Times New Roman" w:hAnsi="Times New Roman"/>
                <w:color w:val="000000"/>
                <w:lang w:eastAsia="ru-RU"/>
              </w:rPr>
              <w:t>№</w:t>
            </w:r>
            <w:r w:rsidRPr="00210071">
              <w:rPr>
                <w:rFonts w:ascii="Times New Roman" w:hAnsi="Times New Roman"/>
                <w:color w:val="000000"/>
                <w:lang w:eastAsia="ru-RU"/>
              </w:rPr>
              <w:t>131-ФЗ</w:t>
            </w:r>
            <w:r w:rsidR="00C651B6">
              <w:rPr>
                <w:rFonts w:ascii="Times New Roman" w:hAnsi="Times New Roman"/>
                <w:color w:val="000000"/>
                <w:lang w:eastAsia="ru-RU"/>
              </w:rPr>
              <w:t xml:space="preserve">; </w:t>
            </w:r>
            <w:r w:rsidR="00DB3487" w:rsidRPr="00DB3487">
              <w:rPr>
                <w:rFonts w:ascii="Times New Roman" w:hAnsi="Times New Roman"/>
                <w:color w:val="000000"/>
                <w:lang w:eastAsia="ru-RU"/>
              </w:rPr>
              <w:t>Статья 72 Земельного кодекса Р</w:t>
            </w:r>
            <w:r>
              <w:rPr>
                <w:rFonts w:ascii="Times New Roman" w:hAnsi="Times New Roman"/>
                <w:color w:val="000000"/>
                <w:lang w:eastAsia="ru-RU"/>
              </w:rPr>
              <w:t>Ф</w:t>
            </w:r>
            <w:r w:rsidR="001529DB">
              <w:rPr>
                <w:rFonts w:ascii="Times New Roman" w:hAnsi="Times New Roman"/>
                <w:color w:val="000000"/>
                <w:lang w:eastAsia="ru-RU"/>
              </w:rPr>
              <w:t>; ст.6 №294-ФЗ; Закон Воронежской области от18.07.16№106-ОЗ</w:t>
            </w:r>
          </w:p>
        </w:tc>
        <w:tc>
          <w:tcPr>
            <w:tcW w:w="2385" w:type="dxa"/>
          </w:tcPr>
          <w:p w:rsidR="00DB3487" w:rsidRPr="00DB3487" w:rsidRDefault="00DB3487" w:rsidP="003447BA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DB3487">
              <w:rPr>
                <w:rFonts w:ascii="Times New Roman" w:hAnsi="Times New Roman"/>
              </w:rPr>
              <w:t>Администрация городского поселения город Поворино, старший инспектор отдела имущественных и земельных отношений</w:t>
            </w:r>
          </w:p>
        </w:tc>
      </w:tr>
      <w:tr w:rsidR="00DB3487" w:rsidTr="00DB3487">
        <w:tc>
          <w:tcPr>
            <w:tcW w:w="668" w:type="dxa"/>
          </w:tcPr>
          <w:p w:rsidR="00DB3487" w:rsidRPr="00DB3487" w:rsidRDefault="00DB3487" w:rsidP="003447BA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DB3487">
              <w:rPr>
                <w:rFonts w:ascii="Times New Roman" w:hAnsi="Times New Roman"/>
              </w:rPr>
              <w:t>2.</w:t>
            </w:r>
          </w:p>
        </w:tc>
        <w:tc>
          <w:tcPr>
            <w:tcW w:w="3955" w:type="dxa"/>
          </w:tcPr>
          <w:p w:rsidR="00DB3487" w:rsidRPr="00DB3487" w:rsidRDefault="00DB3487" w:rsidP="003447BA">
            <w:pPr>
              <w:spacing w:before="375" w:after="450"/>
              <w:ind w:right="30"/>
              <w:jc w:val="center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DB3487">
              <w:rPr>
                <w:rFonts w:ascii="Times New Roman" w:hAnsi="Times New Roman"/>
                <w:color w:val="000000"/>
                <w:lang w:eastAsia="ru-RU"/>
              </w:rPr>
              <w:t>Муниципальный жилищный контроль</w:t>
            </w:r>
          </w:p>
        </w:tc>
        <w:tc>
          <w:tcPr>
            <w:tcW w:w="2562" w:type="dxa"/>
          </w:tcPr>
          <w:p w:rsidR="00DB3487" w:rsidRDefault="001529DB" w:rsidP="001529DB">
            <w:pPr>
              <w:spacing w:before="375" w:after="450"/>
              <w:ind w:left="30" w:right="30"/>
              <w:jc w:val="center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П.9ч.1ст.14 №131-ФЗ; </w:t>
            </w:r>
            <w:r w:rsidR="00DB3487" w:rsidRPr="00DB3487">
              <w:rPr>
                <w:rFonts w:ascii="Times New Roman" w:hAnsi="Times New Roman"/>
                <w:color w:val="000000"/>
                <w:lang w:eastAsia="ru-RU"/>
              </w:rPr>
              <w:t>П. 6 ст. 2, п. 9 ч. 1 ст. 14, ст. 20 "Жилищного кодекса РФ</w:t>
            </w:r>
            <w:r>
              <w:rPr>
                <w:rFonts w:ascii="Times New Roman" w:hAnsi="Times New Roman"/>
                <w:color w:val="000000"/>
                <w:lang w:eastAsia="ru-RU"/>
              </w:rPr>
              <w:t>»;</w:t>
            </w:r>
          </w:p>
          <w:p w:rsidR="001529DB" w:rsidRPr="00DB3487" w:rsidRDefault="001529DB" w:rsidP="001529DB">
            <w:pPr>
              <w:spacing w:before="375" w:after="450"/>
              <w:ind w:left="30" w:right="30"/>
              <w:jc w:val="center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lastRenderedPageBreak/>
              <w:t>Ст.6№294-ФЗ</w:t>
            </w:r>
          </w:p>
        </w:tc>
        <w:tc>
          <w:tcPr>
            <w:tcW w:w="2385" w:type="dxa"/>
          </w:tcPr>
          <w:p w:rsidR="00DB3487" w:rsidRPr="00DB3487" w:rsidRDefault="00F924BB" w:rsidP="003447BA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DB3487">
              <w:rPr>
                <w:rFonts w:ascii="Times New Roman" w:hAnsi="Times New Roman"/>
              </w:rPr>
              <w:lastRenderedPageBreak/>
              <w:t>Администрация городского поселения город Поворино,</w:t>
            </w:r>
            <w:r>
              <w:rPr>
                <w:rFonts w:ascii="Times New Roman" w:hAnsi="Times New Roman"/>
              </w:rPr>
              <w:t xml:space="preserve"> старший инспектор отдела жилищно-</w:t>
            </w:r>
            <w:r>
              <w:rPr>
                <w:rFonts w:ascii="Times New Roman" w:hAnsi="Times New Roman"/>
              </w:rPr>
              <w:lastRenderedPageBreak/>
              <w:t>коммунального хозяйства</w:t>
            </w:r>
          </w:p>
        </w:tc>
      </w:tr>
      <w:tr w:rsidR="00440FEE" w:rsidTr="00DB3487">
        <w:tc>
          <w:tcPr>
            <w:tcW w:w="668" w:type="dxa"/>
          </w:tcPr>
          <w:p w:rsidR="00440FEE" w:rsidRPr="00623BCC" w:rsidRDefault="00440FEE" w:rsidP="003447BA">
            <w:pPr>
              <w:spacing w:before="375" w:after="450"/>
              <w:ind w:left="30" w:right="30"/>
              <w:jc w:val="center"/>
              <w:textAlignment w:val="baseline"/>
              <w:rPr>
                <w:rFonts w:ascii="Helvetica" w:hAnsi="Helvetica" w:cs="Helvetica"/>
                <w:color w:val="000000"/>
                <w:sz w:val="24"/>
                <w:szCs w:val="24"/>
                <w:lang w:eastAsia="ru-RU"/>
              </w:rPr>
            </w:pPr>
            <w:r w:rsidRPr="00623BCC">
              <w:rPr>
                <w:rFonts w:ascii="Helvetica" w:hAnsi="Helvetica" w:cs="Helvetica"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955" w:type="dxa"/>
          </w:tcPr>
          <w:p w:rsidR="00440FEE" w:rsidRPr="00972FF4" w:rsidRDefault="00440FEE" w:rsidP="00F219F1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Муниципальный контроль в области торговой деятельности</w:t>
            </w:r>
          </w:p>
        </w:tc>
        <w:tc>
          <w:tcPr>
            <w:tcW w:w="2562" w:type="dxa"/>
          </w:tcPr>
          <w:p w:rsidR="00440FEE" w:rsidRDefault="00440FEE" w:rsidP="00F219F1">
            <w:pPr>
              <w:tabs>
                <w:tab w:val="left" w:pos="0"/>
              </w:tabs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П.2ст.6; ст.</w:t>
            </w:r>
            <w:r w:rsidRPr="003447BA">
              <w:rPr>
                <w:rFonts w:ascii="Times New Roman" w:hAnsi="Times New Roman"/>
                <w:color w:val="000000"/>
                <w:lang w:eastAsia="ru-RU"/>
              </w:rPr>
              <w:t>16 Федерального закона от 01.01.01 г. N 381-ФЗ "Об основах государственного </w:t>
            </w:r>
            <w:r w:rsidRPr="003447BA">
              <w:rPr>
                <w:rFonts w:ascii="Times New Roman" w:hAnsi="Times New Roman"/>
                <w:color w:val="000000"/>
                <w:lang w:eastAsia="ru-RU"/>
              </w:rPr>
              <w:br/>
              <w:t>регулирования торговой деятельности в Российской Федерации</w:t>
            </w:r>
            <w:r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440FEE" w:rsidRPr="003447BA" w:rsidRDefault="00440FEE" w:rsidP="00F219F1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Ч.1.ст.6№294-ФЗ;</w:t>
            </w:r>
          </w:p>
        </w:tc>
        <w:tc>
          <w:tcPr>
            <w:tcW w:w="2385" w:type="dxa"/>
          </w:tcPr>
          <w:p w:rsidR="00440FEE" w:rsidRPr="00972FF4" w:rsidRDefault="00440FEE" w:rsidP="00F219F1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городского поселения город Поворино, экономист отдела бюджетного планирования, учета и экономического развития</w:t>
            </w:r>
          </w:p>
        </w:tc>
      </w:tr>
      <w:tr w:rsidR="00440FEE" w:rsidTr="00DB3487">
        <w:tc>
          <w:tcPr>
            <w:tcW w:w="668" w:type="dxa"/>
          </w:tcPr>
          <w:p w:rsidR="00440FEE" w:rsidRPr="00623BCC" w:rsidRDefault="00440FEE" w:rsidP="003447BA">
            <w:pPr>
              <w:spacing w:before="375" w:after="450"/>
              <w:ind w:left="30" w:right="30"/>
              <w:jc w:val="center"/>
              <w:textAlignment w:val="baseline"/>
              <w:rPr>
                <w:rFonts w:ascii="Helvetica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955" w:type="dxa"/>
          </w:tcPr>
          <w:p w:rsidR="00440FEE" w:rsidRPr="00972FF4" w:rsidRDefault="00440FEE" w:rsidP="000E454F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Внутренний муниципальный финансовый контроль</w:t>
            </w:r>
          </w:p>
        </w:tc>
        <w:tc>
          <w:tcPr>
            <w:tcW w:w="2562" w:type="dxa"/>
          </w:tcPr>
          <w:p w:rsidR="00440FEE" w:rsidRPr="00972FF4" w:rsidRDefault="00440FEE" w:rsidP="00440FEE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П.1ч.1ст.14 №131-ФЗ, Ст.269.2 Бюджетного кодекса; </w:t>
            </w:r>
          </w:p>
        </w:tc>
        <w:tc>
          <w:tcPr>
            <w:tcW w:w="2385" w:type="dxa"/>
          </w:tcPr>
          <w:p w:rsidR="00440FEE" w:rsidRPr="00972FF4" w:rsidRDefault="00440FEE" w:rsidP="000E454F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городского поселения город Поворино, начальник отдела бюджетного планирования, учета и экономического развития</w:t>
            </w:r>
          </w:p>
        </w:tc>
      </w:tr>
      <w:tr w:rsidR="00440FEE" w:rsidTr="00DB3487">
        <w:tc>
          <w:tcPr>
            <w:tcW w:w="668" w:type="dxa"/>
          </w:tcPr>
          <w:p w:rsidR="00440FEE" w:rsidRPr="00972FF4" w:rsidRDefault="00440FEE" w:rsidP="003447BA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3955" w:type="dxa"/>
          </w:tcPr>
          <w:p w:rsidR="00440FEE" w:rsidRPr="00972FF4" w:rsidRDefault="00440FEE" w:rsidP="00EC7267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Муниципальный контроль за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и определенных для нее в схеме теплоснабжения в пределах полномочий, установленных Федеральным законом «О теплоснабжении»</w:t>
            </w:r>
          </w:p>
        </w:tc>
        <w:tc>
          <w:tcPr>
            <w:tcW w:w="2562" w:type="dxa"/>
          </w:tcPr>
          <w:p w:rsidR="00440FEE" w:rsidRPr="00972FF4" w:rsidRDefault="00440FEE" w:rsidP="00EC7267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П.4.1.ч.1 ст.14  №131-ФЗ, п.8ч.1ст.6, п.12 ст.23.13 №190-ФЗ</w:t>
            </w:r>
          </w:p>
        </w:tc>
        <w:tc>
          <w:tcPr>
            <w:tcW w:w="2385" w:type="dxa"/>
          </w:tcPr>
          <w:p w:rsidR="00440FEE" w:rsidRDefault="00440FEE" w:rsidP="00EC7267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городского поселения город Поворино,</w:t>
            </w:r>
          </w:p>
          <w:p w:rsidR="00440FEE" w:rsidRPr="00972FF4" w:rsidRDefault="00440FEE" w:rsidP="00EC7267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3E48DE">
              <w:rPr>
                <w:rFonts w:ascii="Times New Roman" w:hAnsi="Times New Roman"/>
              </w:rPr>
              <w:t>старший инспектор отдела жилищно-коммунального хозяйства</w:t>
            </w:r>
          </w:p>
        </w:tc>
      </w:tr>
      <w:tr w:rsidR="00440FEE" w:rsidTr="00DB3487">
        <w:tc>
          <w:tcPr>
            <w:tcW w:w="668" w:type="dxa"/>
          </w:tcPr>
          <w:p w:rsidR="00440FEE" w:rsidRPr="00972FF4" w:rsidRDefault="00440FEE" w:rsidP="003447BA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3955" w:type="dxa"/>
          </w:tcPr>
          <w:p w:rsidR="00440FEE" w:rsidRPr="001822CC" w:rsidRDefault="00440FEE" w:rsidP="00D072C8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Муниципальный контроль за сохранностью автомобильных дорог местного значения</w:t>
            </w:r>
            <w:r w:rsidR="00D072C8">
              <w:rPr>
                <w:rFonts w:ascii="Times New Roman" w:hAnsi="Times New Roman"/>
              </w:rPr>
              <w:t>.</w:t>
            </w:r>
          </w:p>
        </w:tc>
        <w:tc>
          <w:tcPr>
            <w:tcW w:w="2562" w:type="dxa"/>
          </w:tcPr>
          <w:p w:rsidR="00440FEE" w:rsidRPr="001822CC" w:rsidRDefault="00440FEE" w:rsidP="00042F18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П.5ч.1ст.14 №131-ФЗ, ч.1ст.13, ч.2 ст.13.1 №257-ФЗ, </w:t>
            </w:r>
            <w:r>
              <w:rPr>
                <w:rFonts w:ascii="Times New Roman" w:hAnsi="Times New Roman"/>
              </w:rPr>
              <w:lastRenderedPageBreak/>
              <w:t>ст.6 №294-ФЗ</w:t>
            </w:r>
            <w:r w:rsidR="00480BE8">
              <w:rPr>
                <w:rFonts w:ascii="Times New Roman" w:hAnsi="Times New Roman"/>
              </w:rPr>
              <w:t>, п.6 №294-ФЗ</w:t>
            </w:r>
          </w:p>
        </w:tc>
        <w:tc>
          <w:tcPr>
            <w:tcW w:w="2385" w:type="dxa"/>
          </w:tcPr>
          <w:p w:rsidR="00440FEE" w:rsidRDefault="00440FEE" w:rsidP="00042F18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Администрация городского поселения город </w:t>
            </w:r>
            <w:r>
              <w:rPr>
                <w:rFonts w:ascii="Times New Roman" w:hAnsi="Times New Roman"/>
              </w:rPr>
              <w:lastRenderedPageBreak/>
              <w:t>Поворино,</w:t>
            </w:r>
          </w:p>
          <w:p w:rsidR="00440FEE" w:rsidRPr="001822CC" w:rsidRDefault="00440FEE" w:rsidP="00042F18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3E48DE">
              <w:rPr>
                <w:rFonts w:ascii="Times New Roman" w:hAnsi="Times New Roman"/>
              </w:rPr>
              <w:t>старший инспектор отдела жилищно-коммунального хозяйства</w:t>
            </w:r>
          </w:p>
        </w:tc>
      </w:tr>
    </w:tbl>
    <w:p w:rsidR="00972FF4" w:rsidRDefault="00972FF4" w:rsidP="000A0619">
      <w:pPr>
        <w:tabs>
          <w:tab w:val="left" w:pos="0"/>
        </w:tabs>
        <w:jc w:val="center"/>
      </w:pPr>
    </w:p>
    <w:sectPr w:rsidR="00972FF4" w:rsidSect="009D560A">
      <w:headerReference w:type="default" r:id="rId8"/>
      <w:pgSz w:w="11906" w:h="16838"/>
      <w:pgMar w:top="1134" w:right="567" w:bottom="1134" w:left="1985" w:header="709" w:footer="720" w:gutter="0"/>
      <w:pgNumType w:start="93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877" w:rsidRDefault="001E1877">
      <w:r>
        <w:separator/>
      </w:r>
    </w:p>
  </w:endnote>
  <w:endnote w:type="continuationSeparator" w:id="0">
    <w:p w:rsidR="001E1877" w:rsidRDefault="001E18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877" w:rsidRDefault="001E1877">
      <w:r>
        <w:separator/>
      </w:r>
    </w:p>
  </w:footnote>
  <w:footnote w:type="continuationSeparator" w:id="0">
    <w:p w:rsidR="001E1877" w:rsidRDefault="001E18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F5D" w:rsidRDefault="002A25C2">
    <w:pPr>
      <w:pStyle w:val="a8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.05pt;width:1.1pt;height:16pt;z-index:251657728;mso-wrap-distance-left:0;mso-wrap-distance-right:0;mso-position-horizontal:center;mso-position-horizontal-relative:margin" stroked="f">
          <v:fill opacity="0" color2="black"/>
          <v:textbox style="mso-next-textbox:#_x0000_s1025" inset="0,0,0,0">
            <w:txbxContent>
              <w:p w:rsidR="008B4F5D" w:rsidRDefault="008B4F5D">
                <w:pPr>
                  <w:pStyle w:val="a8"/>
                </w:pPr>
              </w:p>
            </w:txbxContent>
          </v:textbox>
          <w10:wrap type="square" side="largest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F017FA"/>
    <w:multiLevelType w:val="hybridMultilevel"/>
    <w:tmpl w:val="8A9C1DDC"/>
    <w:lvl w:ilvl="0" w:tplc="A09E60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0B1352F"/>
    <w:multiLevelType w:val="hybridMultilevel"/>
    <w:tmpl w:val="9132AE0E"/>
    <w:lvl w:ilvl="0" w:tplc="8CDA26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ttachedTemplate r:id="rId1"/>
  <w:stylePaneFormatFilter w:val="000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6322">
      <o:colormenu v:ext="edit" fillcolor="none [4]" strokecolor="none [1]" shadowcolor="none [2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3343CC"/>
    <w:rsid w:val="00003D61"/>
    <w:rsid w:val="000043A9"/>
    <w:rsid w:val="00030DAB"/>
    <w:rsid w:val="00032C1D"/>
    <w:rsid w:val="00062975"/>
    <w:rsid w:val="00083337"/>
    <w:rsid w:val="000A0619"/>
    <w:rsid w:val="000A6D70"/>
    <w:rsid w:val="000C0356"/>
    <w:rsid w:val="000E22E8"/>
    <w:rsid w:val="00100284"/>
    <w:rsid w:val="00115B8D"/>
    <w:rsid w:val="00121A7A"/>
    <w:rsid w:val="00141EBB"/>
    <w:rsid w:val="001529DB"/>
    <w:rsid w:val="001822CC"/>
    <w:rsid w:val="001828CF"/>
    <w:rsid w:val="00182B40"/>
    <w:rsid w:val="001878A7"/>
    <w:rsid w:val="001B3749"/>
    <w:rsid w:val="001B70E1"/>
    <w:rsid w:val="001E1877"/>
    <w:rsid w:val="001F3EF5"/>
    <w:rsid w:val="00201F93"/>
    <w:rsid w:val="00210071"/>
    <w:rsid w:val="002641F6"/>
    <w:rsid w:val="002874E5"/>
    <w:rsid w:val="002A25C2"/>
    <w:rsid w:val="002B0EF8"/>
    <w:rsid w:val="002B6151"/>
    <w:rsid w:val="003164F8"/>
    <w:rsid w:val="003343CC"/>
    <w:rsid w:val="00343B7D"/>
    <w:rsid w:val="003447BA"/>
    <w:rsid w:val="003B57E1"/>
    <w:rsid w:val="003D0206"/>
    <w:rsid w:val="003D1729"/>
    <w:rsid w:val="003D4C41"/>
    <w:rsid w:val="003E48DE"/>
    <w:rsid w:val="003E5AA7"/>
    <w:rsid w:val="00440FEE"/>
    <w:rsid w:val="00450AA1"/>
    <w:rsid w:val="00480BE8"/>
    <w:rsid w:val="004825E8"/>
    <w:rsid w:val="004A197D"/>
    <w:rsid w:val="004F221B"/>
    <w:rsid w:val="00504C39"/>
    <w:rsid w:val="00523F83"/>
    <w:rsid w:val="00553A0A"/>
    <w:rsid w:val="00574697"/>
    <w:rsid w:val="005C13B2"/>
    <w:rsid w:val="005C39F3"/>
    <w:rsid w:val="005C69B4"/>
    <w:rsid w:val="00610D4D"/>
    <w:rsid w:val="00615646"/>
    <w:rsid w:val="006209B0"/>
    <w:rsid w:val="00643356"/>
    <w:rsid w:val="00664070"/>
    <w:rsid w:val="0066586D"/>
    <w:rsid w:val="00677060"/>
    <w:rsid w:val="00685D92"/>
    <w:rsid w:val="00693545"/>
    <w:rsid w:val="006C0756"/>
    <w:rsid w:val="006E5DB9"/>
    <w:rsid w:val="007021E7"/>
    <w:rsid w:val="0070251D"/>
    <w:rsid w:val="00714B66"/>
    <w:rsid w:val="00714F16"/>
    <w:rsid w:val="0072510D"/>
    <w:rsid w:val="00740552"/>
    <w:rsid w:val="0077368D"/>
    <w:rsid w:val="00795F27"/>
    <w:rsid w:val="007B40BE"/>
    <w:rsid w:val="007F0BCB"/>
    <w:rsid w:val="007F36D8"/>
    <w:rsid w:val="00802785"/>
    <w:rsid w:val="00864F6E"/>
    <w:rsid w:val="00873804"/>
    <w:rsid w:val="008B4F5D"/>
    <w:rsid w:val="008B6DD7"/>
    <w:rsid w:val="008D32BD"/>
    <w:rsid w:val="008E6448"/>
    <w:rsid w:val="008E758B"/>
    <w:rsid w:val="00904275"/>
    <w:rsid w:val="00925415"/>
    <w:rsid w:val="00926188"/>
    <w:rsid w:val="009329A1"/>
    <w:rsid w:val="0093484C"/>
    <w:rsid w:val="009547C7"/>
    <w:rsid w:val="009561C8"/>
    <w:rsid w:val="009609A2"/>
    <w:rsid w:val="00972FF4"/>
    <w:rsid w:val="00990BDC"/>
    <w:rsid w:val="009A71E5"/>
    <w:rsid w:val="009B23A3"/>
    <w:rsid w:val="009B70CB"/>
    <w:rsid w:val="009D560A"/>
    <w:rsid w:val="009D568D"/>
    <w:rsid w:val="009E43C3"/>
    <w:rsid w:val="00A21089"/>
    <w:rsid w:val="00A76251"/>
    <w:rsid w:val="00AB305C"/>
    <w:rsid w:val="00AF5972"/>
    <w:rsid w:val="00B15D26"/>
    <w:rsid w:val="00B1642F"/>
    <w:rsid w:val="00B245A4"/>
    <w:rsid w:val="00B33E01"/>
    <w:rsid w:val="00B70A0D"/>
    <w:rsid w:val="00BB3029"/>
    <w:rsid w:val="00BD04EA"/>
    <w:rsid w:val="00BE64B4"/>
    <w:rsid w:val="00BF5C1B"/>
    <w:rsid w:val="00BF6BB6"/>
    <w:rsid w:val="00C0169C"/>
    <w:rsid w:val="00C260E9"/>
    <w:rsid w:val="00C50367"/>
    <w:rsid w:val="00C54919"/>
    <w:rsid w:val="00C650B7"/>
    <w:rsid w:val="00C651B6"/>
    <w:rsid w:val="00C84F15"/>
    <w:rsid w:val="00CB1A57"/>
    <w:rsid w:val="00CC0201"/>
    <w:rsid w:val="00CC08F4"/>
    <w:rsid w:val="00CC49DF"/>
    <w:rsid w:val="00D072C8"/>
    <w:rsid w:val="00D266D7"/>
    <w:rsid w:val="00DB3478"/>
    <w:rsid w:val="00DB3487"/>
    <w:rsid w:val="00DC5675"/>
    <w:rsid w:val="00E25AFB"/>
    <w:rsid w:val="00E73D84"/>
    <w:rsid w:val="00EB4319"/>
    <w:rsid w:val="00EE3632"/>
    <w:rsid w:val="00EF5F09"/>
    <w:rsid w:val="00EF6232"/>
    <w:rsid w:val="00F567AD"/>
    <w:rsid w:val="00F74F69"/>
    <w:rsid w:val="00F924BB"/>
    <w:rsid w:val="00FD1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4E5"/>
    <w:pPr>
      <w:suppressAutoHyphens/>
    </w:pPr>
    <w:rPr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2874E5"/>
  </w:style>
  <w:style w:type="character" w:customStyle="1" w:styleId="1">
    <w:name w:val="Основной шрифт абзаца1"/>
    <w:rsid w:val="002874E5"/>
  </w:style>
  <w:style w:type="character" w:styleId="a3">
    <w:name w:val="page number"/>
    <w:basedOn w:val="1"/>
    <w:rsid w:val="002874E5"/>
  </w:style>
  <w:style w:type="character" w:customStyle="1" w:styleId="a4">
    <w:name w:val="Текст выноски Знак"/>
    <w:rsid w:val="002874E5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rsid w:val="002874E5"/>
    <w:pPr>
      <w:keepNext/>
      <w:spacing w:before="240" w:after="120"/>
    </w:pPr>
    <w:rPr>
      <w:rFonts w:ascii="Arial" w:eastAsia="Lucida Sans Unicode" w:hAnsi="Arial" w:cs="Mangal"/>
    </w:rPr>
  </w:style>
  <w:style w:type="paragraph" w:styleId="a6">
    <w:name w:val="Body Text"/>
    <w:basedOn w:val="a"/>
    <w:rsid w:val="002874E5"/>
    <w:pPr>
      <w:spacing w:after="120"/>
    </w:pPr>
  </w:style>
  <w:style w:type="paragraph" w:styleId="a7">
    <w:name w:val="List"/>
    <w:basedOn w:val="a6"/>
    <w:rsid w:val="002874E5"/>
    <w:rPr>
      <w:rFonts w:ascii="Arial" w:hAnsi="Arial" w:cs="Mangal"/>
    </w:rPr>
  </w:style>
  <w:style w:type="paragraph" w:customStyle="1" w:styleId="10">
    <w:name w:val="Название1"/>
    <w:basedOn w:val="a"/>
    <w:rsid w:val="002874E5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1">
    <w:name w:val="Указатель1"/>
    <w:basedOn w:val="a"/>
    <w:rsid w:val="002874E5"/>
    <w:pPr>
      <w:suppressLineNumbers/>
    </w:pPr>
    <w:rPr>
      <w:rFonts w:ascii="Arial" w:hAnsi="Arial" w:cs="Mangal"/>
    </w:rPr>
  </w:style>
  <w:style w:type="paragraph" w:styleId="a8">
    <w:name w:val="header"/>
    <w:basedOn w:val="a"/>
    <w:rsid w:val="002874E5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2874E5"/>
    <w:pPr>
      <w:tabs>
        <w:tab w:val="center" w:pos="4677"/>
        <w:tab w:val="right" w:pos="9355"/>
      </w:tabs>
    </w:pPr>
  </w:style>
  <w:style w:type="paragraph" w:styleId="aa">
    <w:name w:val="Balloon Text"/>
    <w:basedOn w:val="a"/>
    <w:rsid w:val="002874E5"/>
    <w:rPr>
      <w:rFonts w:ascii="Tahoma" w:hAnsi="Tahoma"/>
      <w:sz w:val="16"/>
      <w:szCs w:val="16"/>
    </w:rPr>
  </w:style>
  <w:style w:type="paragraph" w:customStyle="1" w:styleId="ab">
    <w:name w:val="Содержимое врезки"/>
    <w:basedOn w:val="a6"/>
    <w:rsid w:val="002874E5"/>
  </w:style>
  <w:style w:type="paragraph" w:customStyle="1" w:styleId="ac">
    <w:name w:val="Содержимое таблицы"/>
    <w:basedOn w:val="a"/>
    <w:rsid w:val="002874E5"/>
    <w:pPr>
      <w:suppressLineNumbers/>
    </w:pPr>
  </w:style>
  <w:style w:type="paragraph" w:customStyle="1" w:styleId="ad">
    <w:name w:val="Заголовок таблицы"/>
    <w:basedOn w:val="ac"/>
    <w:rsid w:val="002874E5"/>
    <w:pPr>
      <w:jc w:val="center"/>
    </w:pPr>
    <w:rPr>
      <w:b/>
      <w:bCs/>
    </w:rPr>
  </w:style>
  <w:style w:type="table" w:styleId="ae">
    <w:name w:val="Table Grid"/>
    <w:basedOn w:val="a1"/>
    <w:uiPriority w:val="59"/>
    <w:rsid w:val="003164F8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0;&#1072;&#1076;&#1088;&#1099;\&#1041;&#1083;&#1072;&#1085;&#1082;&#1080;\&#1056;&#1072;&#1089;&#1087;&#1086;&#1088;&#1103;&#1078;&#1077;&#1085;&#1080;&#1077;%20%20&#1089;%20&#1075;&#1077;&#1088;&#1073;&#1086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  с гербом</Template>
  <TotalTime>0</TotalTime>
  <Pages>4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2019-04-16T10:54:00Z</cp:lastPrinted>
  <dcterms:created xsi:type="dcterms:W3CDTF">2019-07-29T08:45:00Z</dcterms:created>
  <dcterms:modified xsi:type="dcterms:W3CDTF">2019-07-29T08:45:00Z</dcterms:modified>
</cp:coreProperties>
</file>