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02785" w:rsidP="004825E8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-120015</wp:posOffset>
            </wp:positionV>
            <wp:extent cx="510540" cy="590550"/>
            <wp:effectExtent l="19050" t="0" r="381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2E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-120015</wp:posOffset>
            </wp:positionV>
            <wp:extent cx="510540" cy="588645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3D8" w:rsidRPr="009B33D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margin-left:28pt;margin-top:-27pt;width:31.25pt;height:38pt;z-index:251657216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5C13B2" w:rsidP="009D560A">
      <w:pPr>
        <w:spacing w:line="480" w:lineRule="auto"/>
        <w:jc w:val="center"/>
      </w:pPr>
      <w:r>
        <w:t>ПОСТАНОВЛ</w:t>
      </w:r>
      <w:r w:rsidR="003164F8">
        <w:t>ЕНИЕ</w:t>
      </w:r>
    </w:p>
    <w:p w:rsidR="00EE3632" w:rsidRDefault="00EE3632" w:rsidP="009D560A">
      <w:pPr>
        <w:tabs>
          <w:tab w:val="left" w:pos="3030"/>
        </w:tabs>
        <w:spacing w:line="480" w:lineRule="auto"/>
      </w:pPr>
      <w:r>
        <w:t>от</w:t>
      </w:r>
      <w:r w:rsidR="00784D09">
        <w:t xml:space="preserve"> 25.07.</w:t>
      </w:r>
      <w:r w:rsidR="009D560A">
        <w:t>20</w:t>
      </w:r>
      <w:r w:rsidR="00864F6E">
        <w:t>19</w:t>
      </w:r>
      <w:r w:rsidR="009D560A">
        <w:t xml:space="preserve"> г.   </w:t>
      </w:r>
      <w:r w:rsidR="009329A1">
        <w:t>№</w:t>
      </w:r>
      <w:r w:rsidR="00784D09">
        <w:t>480</w:t>
      </w:r>
      <w:r w:rsidR="009329A1">
        <w:t xml:space="preserve"> </w:t>
      </w:r>
    </w:p>
    <w:p w:rsidR="007F36D8" w:rsidRDefault="007F36D8" w:rsidP="009329A1">
      <w:pPr>
        <w:tabs>
          <w:tab w:val="left" w:pos="0"/>
        </w:tabs>
        <w:ind w:left="-142" w:firstLine="709"/>
      </w:pPr>
    </w:p>
    <w:p w:rsidR="00030DAB" w:rsidRPr="00926777" w:rsidRDefault="00201F93" w:rsidP="00030DAB">
      <w:pPr>
        <w:ind w:right="3826"/>
        <w:jc w:val="both"/>
      </w:pPr>
      <w:r>
        <w:t xml:space="preserve">Об утверждении </w:t>
      </w:r>
      <w:r w:rsidR="007C6C46">
        <w:t>программы профилактики нарушений в рамках осуществления муниципальн</w:t>
      </w:r>
      <w:r w:rsidR="00CC0201">
        <w:t xml:space="preserve">ого </w:t>
      </w:r>
      <w:r w:rsidR="00BF5C1B">
        <w:t>контрол</w:t>
      </w:r>
      <w:r w:rsidR="00CC0201">
        <w:t>я</w:t>
      </w:r>
      <w:r w:rsidR="007C6C46">
        <w:t xml:space="preserve"> на 2019 год и н</w:t>
      </w:r>
      <w:r w:rsidR="00186F82">
        <w:t>а плановый период 2020-2021 годов</w:t>
      </w:r>
    </w:p>
    <w:p w:rsidR="00030DAB" w:rsidRPr="00926777" w:rsidRDefault="00030DAB" w:rsidP="00030DAB">
      <w:pPr>
        <w:jc w:val="center"/>
      </w:pPr>
    </w:p>
    <w:p w:rsidR="00664070" w:rsidRPr="00926777" w:rsidRDefault="00CC0201" w:rsidP="00D41391">
      <w:pPr>
        <w:shd w:val="clear" w:color="auto" w:fill="FFFFFF"/>
        <w:spacing w:before="100" w:beforeAutospacing="1" w:line="360" w:lineRule="auto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</w:t>
      </w:r>
      <w:r w:rsidR="00B1642F">
        <w:rPr>
          <w:color w:val="000000"/>
          <w:lang w:eastAsia="ru-RU"/>
        </w:rPr>
        <w:t xml:space="preserve"> </w:t>
      </w:r>
      <w:r w:rsidR="00D41391">
        <w:rPr>
          <w:color w:val="000000"/>
          <w:lang w:eastAsia="ru-RU"/>
        </w:rPr>
        <w:t xml:space="preserve">           </w:t>
      </w:r>
      <w:r w:rsidR="00186F82">
        <w:rPr>
          <w:color w:val="000000"/>
          <w:lang w:eastAsia="ru-RU"/>
        </w:rPr>
        <w:t>В целях предупреждения нарушения юридическими лицами и индивидуальными предпринимателями обязательных требований, устранения причин, факторов и условий</w:t>
      </w:r>
      <w:r w:rsidR="00DE26DD">
        <w:rPr>
          <w:color w:val="000000"/>
          <w:lang w:eastAsia="ru-RU"/>
        </w:rPr>
        <w:t>, способствующих нарушениям обязательных требований, в</w:t>
      </w:r>
      <w:r>
        <w:rPr>
          <w:color w:val="000000"/>
          <w:lang w:eastAsia="ru-RU"/>
        </w:rPr>
        <w:t xml:space="preserve"> соответствии с Федеральным законом от 06.10.2003 №131-ФЗ «Об общих принципах организации местного самоуправления в Российской Федерации», </w:t>
      </w:r>
      <w:r w:rsidR="00B1642F">
        <w:rPr>
          <w:color w:val="000000"/>
          <w:lang w:eastAsia="ru-RU"/>
        </w:rPr>
        <w:t>Федеральным законом от 26.11.2008г. № 294-ФЗ «О защите прав юридических лиц и индивидуальных предпринимателей при осуществлении государственного</w:t>
      </w:r>
      <w:r w:rsidR="00B245A4">
        <w:rPr>
          <w:color w:val="000000"/>
          <w:lang w:eastAsia="ru-RU"/>
        </w:rPr>
        <w:t xml:space="preserve"> контроля (надзора)</w:t>
      </w:r>
      <w:r w:rsidR="00B1642F">
        <w:rPr>
          <w:color w:val="000000"/>
          <w:lang w:eastAsia="ru-RU"/>
        </w:rPr>
        <w:t xml:space="preserve"> и муниципального контроля»,</w:t>
      </w:r>
      <w:r w:rsidR="00B245A4">
        <w:rPr>
          <w:color w:val="000000"/>
          <w:lang w:eastAsia="ru-RU"/>
        </w:rPr>
        <w:t xml:space="preserve"> Уставом </w:t>
      </w:r>
      <w:r w:rsidR="009609A2">
        <w:rPr>
          <w:color w:val="000000"/>
          <w:lang w:eastAsia="ru-RU"/>
        </w:rPr>
        <w:t xml:space="preserve">городского поселения город Поворино </w:t>
      </w:r>
      <w:r w:rsidR="00B245A4">
        <w:rPr>
          <w:color w:val="000000"/>
          <w:lang w:eastAsia="ru-RU"/>
        </w:rPr>
        <w:t>Поворинского муниципального района Воронежской области</w:t>
      </w:r>
      <w:r w:rsidR="00201F93">
        <w:rPr>
          <w:color w:val="000000"/>
          <w:lang w:eastAsia="ru-RU"/>
        </w:rPr>
        <w:t xml:space="preserve"> администраци</w:t>
      </w:r>
      <w:r w:rsidR="009609A2">
        <w:rPr>
          <w:color w:val="000000"/>
          <w:lang w:eastAsia="ru-RU"/>
        </w:rPr>
        <w:t>я</w:t>
      </w:r>
      <w:r w:rsidR="00201F93">
        <w:rPr>
          <w:color w:val="000000"/>
          <w:lang w:eastAsia="ru-RU"/>
        </w:rPr>
        <w:t xml:space="preserve"> городского поселения город Поворино Поворинского муниципального района Воронежской области</w:t>
      </w:r>
      <w:r w:rsidR="009609A2">
        <w:rPr>
          <w:color w:val="000000"/>
          <w:lang w:eastAsia="ru-RU"/>
        </w:rPr>
        <w:t xml:space="preserve"> </w:t>
      </w:r>
      <w:r w:rsidR="009609A2" w:rsidRPr="009609A2">
        <w:rPr>
          <w:b/>
          <w:color w:val="000000"/>
          <w:lang w:eastAsia="ru-RU"/>
        </w:rPr>
        <w:t>постановляет</w:t>
      </w:r>
      <w:r w:rsidR="00201F93" w:rsidRPr="009609A2">
        <w:rPr>
          <w:b/>
          <w:color w:val="000000"/>
          <w:lang w:eastAsia="ru-RU"/>
        </w:rPr>
        <w:t>:</w:t>
      </w:r>
    </w:p>
    <w:p w:rsidR="00030DAB" w:rsidRDefault="00D41391" w:rsidP="00D41391">
      <w:pPr>
        <w:shd w:val="clear" w:color="auto" w:fill="FFFFFF"/>
        <w:spacing w:before="100" w:beforeAutospacing="1" w:line="360" w:lineRule="auto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</w:t>
      </w:r>
      <w:r w:rsidR="0070251D">
        <w:rPr>
          <w:color w:val="000000"/>
          <w:lang w:eastAsia="ru-RU"/>
        </w:rPr>
        <w:t xml:space="preserve"> 1. Утвердить</w:t>
      </w:r>
      <w:r w:rsidR="00201F93">
        <w:rPr>
          <w:color w:val="000000"/>
          <w:lang w:eastAsia="ru-RU"/>
        </w:rPr>
        <w:t xml:space="preserve"> </w:t>
      </w:r>
      <w:r w:rsidR="00DE26DD">
        <w:rPr>
          <w:color w:val="000000"/>
          <w:lang w:eastAsia="ru-RU"/>
        </w:rPr>
        <w:t>программу профилактики нарушений в рамках</w:t>
      </w:r>
      <w:r w:rsidR="00430953">
        <w:rPr>
          <w:color w:val="000000"/>
          <w:lang w:eastAsia="ru-RU"/>
        </w:rPr>
        <w:t xml:space="preserve"> осуществления муниципального контроля на 2019 год и на плановый период 2020-2021 годов</w:t>
      </w:r>
      <w:r w:rsidR="009609A2">
        <w:rPr>
          <w:color w:val="000000"/>
          <w:lang w:eastAsia="ru-RU"/>
        </w:rPr>
        <w:t xml:space="preserve"> (</w:t>
      </w:r>
      <w:r w:rsidR="00430953">
        <w:rPr>
          <w:color w:val="000000"/>
          <w:lang w:eastAsia="ru-RU"/>
        </w:rPr>
        <w:t>П</w:t>
      </w:r>
      <w:r w:rsidR="009609A2">
        <w:rPr>
          <w:color w:val="000000"/>
          <w:lang w:eastAsia="ru-RU"/>
        </w:rPr>
        <w:t>риложение</w:t>
      </w:r>
      <w:r w:rsidR="00430953">
        <w:rPr>
          <w:color w:val="000000"/>
          <w:lang w:eastAsia="ru-RU"/>
        </w:rPr>
        <w:t xml:space="preserve"> 1</w:t>
      </w:r>
      <w:r w:rsidR="009609A2">
        <w:rPr>
          <w:color w:val="000000"/>
          <w:lang w:eastAsia="ru-RU"/>
        </w:rPr>
        <w:t>)</w:t>
      </w:r>
      <w:r w:rsidR="00664070">
        <w:rPr>
          <w:color w:val="000000"/>
          <w:lang w:eastAsia="ru-RU"/>
        </w:rPr>
        <w:t>.</w:t>
      </w:r>
    </w:p>
    <w:p w:rsidR="00430953" w:rsidRDefault="00D41391" w:rsidP="00D41391">
      <w:pPr>
        <w:shd w:val="clear" w:color="auto" w:fill="FFFFFF"/>
        <w:spacing w:before="100" w:beforeAutospacing="1" w:line="360" w:lineRule="auto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  </w:t>
      </w:r>
      <w:r w:rsidR="00430953">
        <w:rPr>
          <w:color w:val="000000"/>
          <w:lang w:eastAsia="ru-RU"/>
        </w:rPr>
        <w:t>2.Утвердить план мероприятий по профилактике нарушений в рамках осуществления муниципального контроля на 2019 год и на плановый период 2020-2021 годов (приложение 2).</w:t>
      </w:r>
    </w:p>
    <w:p w:rsidR="00430953" w:rsidRDefault="00D41391" w:rsidP="00D41391">
      <w:pPr>
        <w:shd w:val="clear" w:color="auto" w:fill="FFFFFF"/>
        <w:spacing w:before="100" w:beforeAutospacing="1" w:line="360" w:lineRule="auto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lastRenderedPageBreak/>
        <w:t xml:space="preserve">            </w:t>
      </w:r>
      <w:r w:rsidR="00430953">
        <w:rPr>
          <w:color w:val="000000"/>
          <w:lang w:eastAsia="ru-RU"/>
        </w:rPr>
        <w:t>3.Настоящее постановление разместить на официальном сайте администрации городского поселения город Поворино Поворинского муниципального района Воронежской области.</w:t>
      </w:r>
    </w:p>
    <w:p w:rsidR="006E5DB9" w:rsidRDefault="00D41391" w:rsidP="00D41391">
      <w:pPr>
        <w:spacing w:line="360" w:lineRule="auto"/>
        <w:contextualSpacing/>
        <w:jc w:val="both"/>
      </w:pPr>
      <w:r>
        <w:rPr>
          <w:color w:val="000000"/>
          <w:lang w:eastAsia="ru-RU"/>
        </w:rPr>
        <w:t xml:space="preserve">           </w:t>
      </w:r>
      <w:r w:rsidR="00430953">
        <w:rPr>
          <w:color w:val="000000"/>
          <w:lang w:eastAsia="ru-RU"/>
        </w:rPr>
        <w:t>4</w:t>
      </w:r>
      <w:r w:rsidR="00030DAB" w:rsidRPr="00926777">
        <w:t>.Контроль за исполнением настоящего распоряжения оставляю за собой</w:t>
      </w:r>
      <w:r w:rsidR="00030DAB">
        <w:t>.</w:t>
      </w:r>
    </w:p>
    <w:p w:rsidR="00D41391" w:rsidRDefault="00D41391" w:rsidP="00D41391">
      <w:pPr>
        <w:spacing w:line="360" w:lineRule="auto"/>
        <w:contextualSpacing/>
        <w:jc w:val="both"/>
      </w:pPr>
    </w:p>
    <w:p w:rsidR="00D41391" w:rsidRDefault="00D41391" w:rsidP="00D41391">
      <w:pPr>
        <w:spacing w:line="360" w:lineRule="auto"/>
        <w:contextualSpacing/>
        <w:jc w:val="both"/>
      </w:pPr>
    </w:p>
    <w:p w:rsidR="000A0619" w:rsidRDefault="009329A1" w:rsidP="00D41391">
      <w:pPr>
        <w:tabs>
          <w:tab w:val="left" w:pos="0"/>
        </w:tabs>
        <w:spacing w:line="360" w:lineRule="auto"/>
        <w:jc w:val="both"/>
      </w:pPr>
      <w:r>
        <w:t>Глава администрации                                                             М. А. Брагин</w:t>
      </w:r>
      <w:r w:rsidR="00615646" w:rsidRPr="009329A1">
        <w:t xml:space="preserve">  </w:t>
      </w:r>
    </w:p>
    <w:p w:rsidR="000A0619" w:rsidRDefault="000A0619" w:rsidP="00D41391">
      <w:pPr>
        <w:tabs>
          <w:tab w:val="left" w:pos="0"/>
        </w:tabs>
        <w:spacing w:line="360" w:lineRule="auto"/>
        <w:jc w:val="both"/>
      </w:pPr>
    </w:p>
    <w:p w:rsidR="000A0619" w:rsidRDefault="000A0619" w:rsidP="009329A1">
      <w:pPr>
        <w:tabs>
          <w:tab w:val="left" w:pos="0"/>
        </w:tabs>
        <w:jc w:val="both"/>
      </w:pPr>
    </w:p>
    <w:p w:rsidR="000A0619" w:rsidRDefault="000A0619" w:rsidP="009329A1">
      <w:pPr>
        <w:tabs>
          <w:tab w:val="left" w:pos="0"/>
        </w:tabs>
        <w:jc w:val="both"/>
      </w:pPr>
    </w:p>
    <w:p w:rsidR="000A0619" w:rsidRDefault="000A0619" w:rsidP="009329A1">
      <w:pPr>
        <w:tabs>
          <w:tab w:val="left" w:pos="0"/>
        </w:tabs>
        <w:jc w:val="both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D41391" w:rsidRDefault="00D41391" w:rsidP="000A0619">
      <w:pPr>
        <w:tabs>
          <w:tab w:val="left" w:pos="0"/>
        </w:tabs>
        <w:jc w:val="right"/>
      </w:pPr>
    </w:p>
    <w:p w:rsidR="000A0619" w:rsidRDefault="000A0619" w:rsidP="000A0619">
      <w:pPr>
        <w:tabs>
          <w:tab w:val="left" w:pos="0"/>
        </w:tabs>
        <w:jc w:val="right"/>
      </w:pPr>
      <w:r>
        <w:lastRenderedPageBreak/>
        <w:t>Приложение</w:t>
      </w:r>
    </w:p>
    <w:p w:rsidR="000A0619" w:rsidRDefault="000A0619" w:rsidP="000A0619">
      <w:pPr>
        <w:tabs>
          <w:tab w:val="left" w:pos="0"/>
        </w:tabs>
        <w:jc w:val="right"/>
      </w:pPr>
      <w:r>
        <w:t>к постановлению администрации</w:t>
      </w:r>
    </w:p>
    <w:p w:rsidR="000A0619" w:rsidRDefault="000A0619" w:rsidP="000A0619">
      <w:pPr>
        <w:tabs>
          <w:tab w:val="left" w:pos="0"/>
        </w:tabs>
        <w:jc w:val="right"/>
      </w:pPr>
      <w:r>
        <w:t xml:space="preserve">Поворинского муниципального района </w:t>
      </w:r>
    </w:p>
    <w:p w:rsidR="000A0619" w:rsidRDefault="000A0619" w:rsidP="000A0619">
      <w:pPr>
        <w:tabs>
          <w:tab w:val="left" w:pos="0"/>
        </w:tabs>
        <w:jc w:val="right"/>
      </w:pPr>
      <w:r>
        <w:t>Воронежской области</w:t>
      </w:r>
    </w:p>
    <w:p w:rsidR="000A0619" w:rsidRDefault="000A0619" w:rsidP="000A0619">
      <w:pPr>
        <w:tabs>
          <w:tab w:val="left" w:pos="0"/>
        </w:tabs>
        <w:jc w:val="right"/>
      </w:pPr>
      <w:r>
        <w:t>от «</w:t>
      </w:r>
      <w:r w:rsidR="00784D09">
        <w:t>25</w:t>
      </w:r>
      <w:r>
        <w:t xml:space="preserve"> »</w:t>
      </w:r>
      <w:r w:rsidR="00784D09">
        <w:t>07.</w:t>
      </w:r>
      <w:r>
        <w:t>2019года №</w:t>
      </w:r>
      <w:r w:rsidR="00784D09">
        <w:t>480</w:t>
      </w:r>
    </w:p>
    <w:p w:rsidR="000A0619" w:rsidRDefault="000A0619" w:rsidP="000A0619">
      <w:pPr>
        <w:tabs>
          <w:tab w:val="left" w:pos="0"/>
        </w:tabs>
        <w:jc w:val="right"/>
      </w:pPr>
    </w:p>
    <w:p w:rsidR="00C51F7D" w:rsidRDefault="00C51F7D" w:rsidP="00C51F7D">
      <w:pPr>
        <w:tabs>
          <w:tab w:val="left" w:pos="0"/>
        </w:tabs>
        <w:jc w:val="center"/>
      </w:pPr>
      <w:r>
        <w:t>Программа профилактики нарушений в рамках осуществления муниципального контроля на 2019 год и плановый период 2020-2021 годов.</w:t>
      </w:r>
    </w:p>
    <w:p w:rsidR="00C51F7D" w:rsidRDefault="00C51F7D" w:rsidP="00C51F7D">
      <w:pPr>
        <w:tabs>
          <w:tab w:val="left" w:pos="0"/>
        </w:tabs>
      </w:pPr>
    </w:p>
    <w:p w:rsidR="00C51F7D" w:rsidRDefault="00C51F7D" w:rsidP="0030764C">
      <w:pPr>
        <w:tabs>
          <w:tab w:val="left" w:pos="0"/>
        </w:tabs>
        <w:jc w:val="both"/>
      </w:pPr>
      <w:r>
        <w:t>1.Настоящая программа разработана в целях профилактики нарушений требований, установленных федеральными законами и иными нормативными правовыми актами Российской Федерации, в целях предупреждения возможного нарушения подконтрольными субъектами обязательных требований, устранения причин, факторов и условий, способствующих нарушениям обязательных требований.</w:t>
      </w:r>
    </w:p>
    <w:p w:rsidR="00C51F7D" w:rsidRDefault="00C51F7D" w:rsidP="0030764C">
      <w:pPr>
        <w:tabs>
          <w:tab w:val="left" w:pos="0"/>
        </w:tabs>
        <w:jc w:val="both"/>
      </w:pPr>
      <w:r>
        <w:t>2.Профилактика нарушений обязательных требований проводится в рамках осуществления муниципального контроля.</w:t>
      </w:r>
    </w:p>
    <w:p w:rsidR="00C51F7D" w:rsidRDefault="00C51F7D" w:rsidP="0030764C">
      <w:pPr>
        <w:tabs>
          <w:tab w:val="left" w:pos="0"/>
        </w:tabs>
        <w:jc w:val="both"/>
      </w:pPr>
      <w:r>
        <w:t>3.Целью программы является:</w:t>
      </w:r>
    </w:p>
    <w:p w:rsidR="0030764C" w:rsidRDefault="0030764C" w:rsidP="0030764C">
      <w:pPr>
        <w:tabs>
          <w:tab w:val="left" w:pos="0"/>
        </w:tabs>
        <w:jc w:val="both"/>
      </w:pPr>
      <w:r>
        <w:t>Предупреждение нарушений подконтрольными субъектами обязательных требований законодательства, включая устранение причин, факторов и условий, способствующих возможному нарушению обязательных требований.</w:t>
      </w:r>
    </w:p>
    <w:p w:rsidR="0030764C" w:rsidRDefault="0030764C" w:rsidP="0030764C">
      <w:pPr>
        <w:tabs>
          <w:tab w:val="left" w:pos="0"/>
        </w:tabs>
        <w:jc w:val="both"/>
      </w:pPr>
      <w:r>
        <w:t>4.Задачами программы являются:</w:t>
      </w:r>
    </w:p>
    <w:p w:rsidR="0030764C" w:rsidRDefault="0030764C" w:rsidP="0030764C">
      <w:pPr>
        <w:tabs>
          <w:tab w:val="left" w:pos="0"/>
        </w:tabs>
        <w:jc w:val="both"/>
      </w:pPr>
      <w:r>
        <w:t>4.1.Укрепление системы профилактики нарушений обязательных требований путем активизации профилактической деятельности.</w:t>
      </w:r>
    </w:p>
    <w:p w:rsidR="0030764C" w:rsidRDefault="0030764C" w:rsidP="0030764C">
      <w:pPr>
        <w:tabs>
          <w:tab w:val="left" w:pos="0"/>
        </w:tabs>
        <w:jc w:val="both"/>
      </w:pPr>
      <w:r>
        <w:t>4.2.Выявление причин, факторов и условий, способствующих нарушениям обязательных требований.</w:t>
      </w:r>
    </w:p>
    <w:p w:rsidR="0030764C" w:rsidRDefault="0030764C" w:rsidP="0030764C">
      <w:pPr>
        <w:tabs>
          <w:tab w:val="left" w:pos="0"/>
        </w:tabs>
        <w:jc w:val="both"/>
      </w:pPr>
      <w:r>
        <w:t>4.3.Повышение правосознания и правовой культуры руководителей юридических лиц и индивидуальных предпринимателей.</w:t>
      </w:r>
    </w:p>
    <w:p w:rsidR="0030764C" w:rsidRDefault="0030764C" w:rsidP="0030764C">
      <w:pPr>
        <w:tabs>
          <w:tab w:val="left" w:pos="0"/>
        </w:tabs>
        <w:jc w:val="both"/>
      </w:pPr>
      <w:r>
        <w:t>5.Программа разработана на 2019 год и плановый период 2020-2021годов.</w:t>
      </w:r>
    </w:p>
    <w:p w:rsidR="0030764C" w:rsidRDefault="0030764C" w:rsidP="0030764C">
      <w:pPr>
        <w:tabs>
          <w:tab w:val="left" w:pos="0"/>
        </w:tabs>
        <w:jc w:val="both"/>
      </w:pPr>
      <w:r>
        <w:t>6.Субъектами профилактических мероприятий при осуществлении муниципального контроля являются юридические лица, индивидуальные предприниматели, граждане.</w:t>
      </w:r>
    </w:p>
    <w:p w:rsidR="0030764C" w:rsidRDefault="0030764C" w:rsidP="0030764C">
      <w:pPr>
        <w:tabs>
          <w:tab w:val="left" w:pos="0"/>
        </w:tabs>
        <w:jc w:val="both"/>
      </w:pPr>
      <w:r>
        <w:t>7.В рамках профилактики предупреждения нарушений, установленных законодательством всех уровней, администрацией городского поселения город Поворино осуществляется прием представителей юридических лиц, индивидуальных предпринимателей и граждан, а также проводятся консультации</w:t>
      </w:r>
      <w:r w:rsidR="001F27DD">
        <w:t xml:space="preserve"> и даются пояснения по вопросам соблюдения законодательства.</w:t>
      </w:r>
    </w:p>
    <w:p w:rsidR="00473BA3" w:rsidRDefault="00473BA3" w:rsidP="0030764C">
      <w:pPr>
        <w:tabs>
          <w:tab w:val="left" w:pos="0"/>
        </w:tabs>
        <w:jc w:val="both"/>
      </w:pPr>
    </w:p>
    <w:p w:rsidR="00473BA3" w:rsidRDefault="00473BA3" w:rsidP="0030764C">
      <w:pPr>
        <w:tabs>
          <w:tab w:val="left" w:pos="0"/>
        </w:tabs>
        <w:jc w:val="both"/>
      </w:pPr>
    </w:p>
    <w:p w:rsidR="00473BA3" w:rsidRDefault="00473BA3" w:rsidP="0030764C">
      <w:pPr>
        <w:tabs>
          <w:tab w:val="left" w:pos="0"/>
        </w:tabs>
        <w:jc w:val="both"/>
      </w:pPr>
    </w:p>
    <w:p w:rsidR="00473BA3" w:rsidRDefault="00473BA3" w:rsidP="00473BA3">
      <w:pPr>
        <w:shd w:val="clear" w:color="auto" w:fill="FFFFFF"/>
        <w:spacing w:before="313" w:after="188"/>
        <w:jc w:val="center"/>
        <w:textAlignment w:val="baseline"/>
        <w:outlineLvl w:val="2"/>
        <w:rPr>
          <w:rFonts w:ascii="Arial" w:hAnsi="Arial" w:cs="Arial"/>
          <w:color w:val="4C4C4C"/>
          <w:spacing w:val="2"/>
          <w:sz w:val="24"/>
          <w:szCs w:val="24"/>
          <w:lang w:eastAsia="ru-RU"/>
        </w:rPr>
      </w:pPr>
    </w:p>
    <w:p w:rsidR="00473BA3" w:rsidRPr="00473BA3" w:rsidRDefault="00473BA3" w:rsidP="00473BA3">
      <w:pPr>
        <w:shd w:val="clear" w:color="auto" w:fill="FFFFFF"/>
        <w:spacing w:before="313" w:after="188"/>
        <w:jc w:val="center"/>
        <w:textAlignment w:val="baseline"/>
        <w:outlineLvl w:val="2"/>
        <w:rPr>
          <w:spacing w:val="2"/>
          <w:lang w:eastAsia="ru-RU"/>
        </w:rPr>
      </w:pPr>
      <w:r w:rsidRPr="00473BA3">
        <w:rPr>
          <w:spacing w:val="2"/>
          <w:lang w:eastAsia="ru-RU"/>
        </w:rPr>
        <w:lastRenderedPageBreak/>
        <w:t>План мероприятий по профилактике нарушений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6"/>
        <w:gridCol w:w="3605"/>
        <w:gridCol w:w="2721"/>
        <w:gridCol w:w="2352"/>
      </w:tblGrid>
      <w:tr w:rsidR="00473BA3" w:rsidRPr="00473BA3" w:rsidTr="00A05AE6">
        <w:trPr>
          <w:trHeight w:val="15"/>
        </w:trPr>
        <w:tc>
          <w:tcPr>
            <w:tcW w:w="554" w:type="dxa"/>
            <w:hideMark/>
          </w:tcPr>
          <w:p w:rsidR="00473BA3" w:rsidRPr="00473BA3" w:rsidRDefault="00473BA3" w:rsidP="00A05AE6">
            <w:pPr>
              <w:rPr>
                <w:lang w:eastAsia="ru-RU"/>
              </w:rPr>
            </w:pPr>
          </w:p>
        </w:tc>
        <w:tc>
          <w:tcPr>
            <w:tcW w:w="3881" w:type="dxa"/>
            <w:hideMark/>
          </w:tcPr>
          <w:p w:rsidR="00473BA3" w:rsidRPr="00473BA3" w:rsidRDefault="00473BA3" w:rsidP="00A05AE6">
            <w:pPr>
              <w:rPr>
                <w:lang w:eastAsia="ru-RU"/>
              </w:rPr>
            </w:pPr>
          </w:p>
        </w:tc>
        <w:tc>
          <w:tcPr>
            <w:tcW w:w="2772" w:type="dxa"/>
            <w:hideMark/>
          </w:tcPr>
          <w:p w:rsidR="00473BA3" w:rsidRPr="00473BA3" w:rsidRDefault="00473BA3" w:rsidP="00A05AE6">
            <w:pPr>
              <w:rPr>
                <w:lang w:eastAsia="ru-RU"/>
              </w:rPr>
            </w:pPr>
          </w:p>
        </w:tc>
        <w:tc>
          <w:tcPr>
            <w:tcW w:w="2218" w:type="dxa"/>
            <w:hideMark/>
          </w:tcPr>
          <w:p w:rsidR="00473BA3" w:rsidRPr="00473BA3" w:rsidRDefault="00473BA3" w:rsidP="00A05AE6">
            <w:pPr>
              <w:rPr>
                <w:lang w:eastAsia="ru-RU"/>
              </w:rPr>
            </w:pPr>
          </w:p>
        </w:tc>
      </w:tr>
      <w:tr w:rsidR="00473BA3" w:rsidRPr="00473BA3" w:rsidTr="00A05AE6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jc w:val="center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N</w:t>
            </w:r>
          </w:p>
          <w:p w:rsidR="00473BA3" w:rsidRPr="00473BA3" w:rsidRDefault="00473BA3" w:rsidP="00A05AE6">
            <w:pPr>
              <w:spacing w:line="263" w:lineRule="atLeast"/>
              <w:jc w:val="center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п/п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jc w:val="center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Наименование мероприятия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jc w:val="center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Срок исполнения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jc w:val="center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Ответственный</w:t>
            </w:r>
          </w:p>
        </w:tc>
      </w:tr>
      <w:tr w:rsidR="00473BA3" w:rsidRPr="00473BA3" w:rsidTr="00A05AE6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Default="00473BA3" w:rsidP="00473BA3">
            <w:pPr>
              <w:spacing w:line="263" w:lineRule="atLeast"/>
              <w:textAlignment w:val="baseline"/>
              <w:rPr>
                <w:lang w:eastAsia="ru-RU"/>
              </w:rPr>
            </w:pPr>
          </w:p>
          <w:p w:rsidR="00473BA3" w:rsidRPr="00473BA3" w:rsidRDefault="00473BA3" w:rsidP="00473BA3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473BA3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Ведение перечня видов муниципального контроля и органов администрации городского поселения город Поворино, уполномоченных на их осуществление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CB1549" w:rsidP="00473BA3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CB1549" w:rsidP="00473BA3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Общий отдел</w:t>
            </w:r>
          </w:p>
        </w:tc>
      </w:tr>
      <w:tr w:rsidR="00473BA3" w:rsidRPr="00473BA3" w:rsidTr="00A05AE6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473BA3">
              <w:rPr>
                <w:lang w:eastAsia="ru-RU"/>
              </w:rPr>
              <w:t>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CB1549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 xml:space="preserve">Размещение на официальном сайте администрации </w:t>
            </w:r>
            <w:r w:rsidR="00CB1549">
              <w:rPr>
                <w:lang w:eastAsia="ru-RU"/>
              </w:rPr>
              <w:t>городского поселения город Поворино</w:t>
            </w:r>
            <w:r w:rsidRPr="00473BA3">
              <w:rPr>
                <w:lang w:eastAsia="ru-RU"/>
              </w:rPr>
              <w:t xml:space="preserve"> в сети Интернет</w:t>
            </w:r>
            <w:r w:rsidR="00CB1549">
              <w:rPr>
                <w:lang w:eastAsia="ru-RU"/>
              </w:rPr>
              <w:t xml:space="preserve"> для каждого вида муниципального контроля</w:t>
            </w:r>
            <w:r w:rsidRPr="00473BA3">
              <w:rPr>
                <w:lang w:eastAsia="ru-RU"/>
              </w:rPr>
              <w:t xml:space="preserve"> перечн</w:t>
            </w:r>
            <w:r w:rsidR="00CB1549">
              <w:rPr>
                <w:lang w:eastAsia="ru-RU"/>
              </w:rPr>
              <w:t>ей</w:t>
            </w:r>
            <w:r w:rsidRPr="00473BA3">
              <w:rPr>
                <w:lang w:eastAsia="ru-RU"/>
              </w:rPr>
              <w:t xml:space="preserve"> нормативных правовых актов или их отдельных частей, содержащих обязательные требования, оценка соблюдения которых яв</w:t>
            </w:r>
            <w:r w:rsidR="00CB1549">
              <w:rPr>
                <w:lang w:eastAsia="ru-RU"/>
              </w:rPr>
              <w:t xml:space="preserve">ляется предметом муниципального </w:t>
            </w:r>
            <w:r w:rsidRPr="00473BA3">
              <w:rPr>
                <w:lang w:eastAsia="ru-RU"/>
              </w:rPr>
              <w:t>контроля, а также текстов соответствующих нормативных правовых актов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90104" w:rsidP="00490104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473BA3" w:rsidRPr="00473BA3">
              <w:rPr>
                <w:lang w:eastAsia="ru-RU"/>
              </w:rPr>
              <w:t>о мере необходимости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490104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Должностн</w:t>
            </w:r>
            <w:r w:rsidR="00490104">
              <w:rPr>
                <w:lang w:eastAsia="ru-RU"/>
              </w:rPr>
              <w:t>ы</w:t>
            </w:r>
            <w:r w:rsidRPr="00473BA3">
              <w:rPr>
                <w:lang w:eastAsia="ru-RU"/>
              </w:rPr>
              <w:t>е лиц</w:t>
            </w:r>
            <w:r w:rsidR="00490104">
              <w:rPr>
                <w:lang w:eastAsia="ru-RU"/>
              </w:rPr>
              <w:t>а</w:t>
            </w:r>
            <w:r w:rsidRPr="00473BA3">
              <w:rPr>
                <w:lang w:eastAsia="ru-RU"/>
              </w:rPr>
              <w:t>, уполномоченн</w:t>
            </w:r>
            <w:r w:rsidR="00490104">
              <w:rPr>
                <w:lang w:eastAsia="ru-RU"/>
              </w:rPr>
              <w:t>ы</w:t>
            </w:r>
            <w:r w:rsidRPr="00473BA3">
              <w:rPr>
                <w:lang w:eastAsia="ru-RU"/>
              </w:rPr>
              <w:t>е на осуществление муниципального  контроля</w:t>
            </w:r>
          </w:p>
        </w:tc>
      </w:tr>
      <w:tr w:rsidR="00473BA3" w:rsidRPr="00473BA3" w:rsidTr="00A05AE6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9831C5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="00473BA3" w:rsidRPr="00473BA3">
              <w:rPr>
                <w:lang w:eastAsia="ru-RU"/>
              </w:rPr>
              <w:t>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9831C5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 xml:space="preserve">Обобщение практики осуществления муниципального контроля и размещение на официальных сайтах в сети Интернет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</w:t>
            </w:r>
            <w:r w:rsidRPr="00473BA3">
              <w:rPr>
                <w:lang w:eastAsia="ru-RU"/>
              </w:rPr>
              <w:lastRenderedPageBreak/>
              <w:t>юридическими лицами, индивидуальными предпринимателями, гражданами в целях недопущения таких нарушений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9831C5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lastRenderedPageBreak/>
              <w:t xml:space="preserve">IV квартал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9831C5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Должностн</w:t>
            </w:r>
            <w:r w:rsidR="009831C5">
              <w:rPr>
                <w:lang w:eastAsia="ru-RU"/>
              </w:rPr>
              <w:t>ы</w:t>
            </w:r>
            <w:r w:rsidRPr="00473BA3">
              <w:rPr>
                <w:lang w:eastAsia="ru-RU"/>
              </w:rPr>
              <w:t>е лиц</w:t>
            </w:r>
            <w:r w:rsidR="009831C5">
              <w:rPr>
                <w:lang w:eastAsia="ru-RU"/>
              </w:rPr>
              <w:t>а</w:t>
            </w:r>
            <w:r w:rsidRPr="00473BA3">
              <w:rPr>
                <w:lang w:eastAsia="ru-RU"/>
              </w:rPr>
              <w:t>, уполномоченн</w:t>
            </w:r>
            <w:r w:rsidR="009831C5">
              <w:rPr>
                <w:lang w:eastAsia="ru-RU"/>
              </w:rPr>
              <w:t>ы</w:t>
            </w:r>
            <w:r w:rsidRPr="00473BA3">
              <w:rPr>
                <w:lang w:eastAsia="ru-RU"/>
              </w:rPr>
              <w:t>е на осуществление муниципального  контроля</w:t>
            </w:r>
          </w:p>
        </w:tc>
      </w:tr>
      <w:tr w:rsidR="00473BA3" w:rsidRPr="00473BA3" w:rsidTr="00A05AE6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9831C5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4</w:t>
            </w:r>
            <w:r w:rsidR="00473BA3" w:rsidRPr="00473BA3">
              <w:rPr>
                <w:lang w:eastAsia="ru-RU"/>
              </w:rPr>
              <w:t>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Выдача предостережений о недопустимости нарушения обязательных требований в соответствии с частями 5 - 7 статьи 8.2 </w:t>
            </w:r>
            <w:hyperlink r:id="rId8" w:history="1">
              <w:r w:rsidRPr="00473BA3">
                <w:rPr>
                  <w:u w:val="single"/>
                  <w:lang w:eastAsia="ru-RU"/>
                </w:rPr>
                <w:t>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  </w:r>
            </w:hyperlink>
            <w:r w:rsidRPr="00473BA3">
              <w:rPr>
                <w:lang w:eastAsia="ru-RU"/>
              </w:rPr>
              <w:t>, если иной порядок не установлен Федеральным законом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В течение года по мере возникновения предусмотренных законодательством оснований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9831C5" w:rsidP="009831C5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Должностны</w:t>
            </w:r>
            <w:r w:rsidR="00473BA3" w:rsidRPr="00473BA3">
              <w:rPr>
                <w:lang w:eastAsia="ru-RU"/>
              </w:rPr>
              <w:t>е лиц</w:t>
            </w:r>
            <w:r>
              <w:rPr>
                <w:lang w:eastAsia="ru-RU"/>
              </w:rPr>
              <w:t>а</w:t>
            </w:r>
            <w:r w:rsidR="00473BA3" w:rsidRPr="00473BA3">
              <w:rPr>
                <w:lang w:eastAsia="ru-RU"/>
              </w:rPr>
              <w:t>, уполномоченн</w:t>
            </w:r>
            <w:r>
              <w:rPr>
                <w:lang w:eastAsia="ru-RU"/>
              </w:rPr>
              <w:t>ы</w:t>
            </w:r>
            <w:r w:rsidR="00473BA3" w:rsidRPr="00473BA3">
              <w:rPr>
                <w:lang w:eastAsia="ru-RU"/>
              </w:rPr>
              <w:t>е на осуществление муниципального  контроля</w:t>
            </w:r>
          </w:p>
        </w:tc>
      </w:tr>
      <w:tr w:rsidR="00473BA3" w:rsidRPr="00473BA3" w:rsidTr="00784D09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9831C5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="00473BA3" w:rsidRPr="00473BA3">
              <w:rPr>
                <w:lang w:eastAsia="ru-RU"/>
              </w:rPr>
              <w:t>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муниципальными правовыми актами, в том числе посредством разработки и опубликования руководств по соблюдению обязательных требований, требований, установленных муниципальными правовыми актами, проведения семинаров и конференций, </w:t>
            </w:r>
            <w:r w:rsidRPr="00473BA3">
              <w:rPr>
                <w:lang w:eastAsia="ru-RU"/>
              </w:rPr>
              <w:lastRenderedPageBreak/>
              <w:t>разъяснительной работы в средствах массовой информации и иными способами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lastRenderedPageBreak/>
              <w:t>В течение года по мере возникновения предусмотренных законодательством оснований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621393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Должностн</w:t>
            </w:r>
            <w:r w:rsidR="00621393">
              <w:rPr>
                <w:lang w:eastAsia="ru-RU"/>
              </w:rPr>
              <w:t>ые</w:t>
            </w:r>
            <w:r w:rsidRPr="00473BA3">
              <w:rPr>
                <w:lang w:eastAsia="ru-RU"/>
              </w:rPr>
              <w:t xml:space="preserve"> лиц</w:t>
            </w:r>
            <w:r w:rsidR="00621393">
              <w:rPr>
                <w:lang w:eastAsia="ru-RU"/>
              </w:rPr>
              <w:t>а</w:t>
            </w:r>
            <w:r w:rsidRPr="00473BA3">
              <w:rPr>
                <w:lang w:eastAsia="ru-RU"/>
              </w:rPr>
              <w:t>, уполномоченн</w:t>
            </w:r>
            <w:r w:rsidR="00621393">
              <w:rPr>
                <w:lang w:eastAsia="ru-RU"/>
              </w:rPr>
              <w:t>ы</w:t>
            </w:r>
            <w:r w:rsidRPr="00473BA3">
              <w:rPr>
                <w:lang w:eastAsia="ru-RU"/>
              </w:rPr>
              <w:t>е на осуществление муниципального  контроля</w:t>
            </w:r>
          </w:p>
        </w:tc>
      </w:tr>
      <w:tr w:rsidR="00473BA3" w:rsidRPr="00473BA3" w:rsidTr="00784D09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62139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6</w:t>
            </w:r>
            <w:r w:rsidR="00473BA3" w:rsidRPr="00473BA3">
              <w:rPr>
                <w:lang w:eastAsia="ru-RU"/>
              </w:rPr>
              <w:t>.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В случае изменения обязательных требований, требований, установленных муниципальными правовыми актами, подготавливать и распространять комментарии о содержании новых нормативных правовых актов, устанавливающих обязательные требования, требования, установленные муниципальными правовыми актами, внесенных изменениях в действующие акты,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 муниципальными правовыми актами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3BA3" w:rsidRPr="00473BA3" w:rsidRDefault="00473BA3" w:rsidP="00A05AE6">
            <w:pPr>
              <w:spacing w:line="263" w:lineRule="atLeast"/>
              <w:textAlignment w:val="baseline"/>
              <w:rPr>
                <w:lang w:eastAsia="ru-RU"/>
              </w:rPr>
            </w:pPr>
            <w:r w:rsidRPr="00473BA3">
              <w:rPr>
                <w:lang w:eastAsia="ru-RU"/>
              </w:rPr>
              <w:t>В течение года по мере возникновения предусмотренных законодательством основании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3BA3" w:rsidRPr="00473BA3" w:rsidRDefault="00473BA3" w:rsidP="00A05AE6">
            <w:pPr>
              <w:rPr>
                <w:lang w:eastAsia="ru-RU"/>
              </w:rPr>
            </w:pPr>
          </w:p>
        </w:tc>
      </w:tr>
    </w:tbl>
    <w:p w:rsidR="00473BA3" w:rsidRDefault="00473BA3" w:rsidP="0030764C">
      <w:pPr>
        <w:tabs>
          <w:tab w:val="left" w:pos="0"/>
        </w:tabs>
        <w:jc w:val="both"/>
      </w:pPr>
    </w:p>
    <w:p w:rsidR="00C51F7D" w:rsidRDefault="00C51F7D" w:rsidP="00C51F7D">
      <w:pPr>
        <w:tabs>
          <w:tab w:val="left" w:pos="0"/>
        </w:tabs>
      </w:pPr>
    </w:p>
    <w:p w:rsidR="00C51F7D" w:rsidRDefault="00C51F7D" w:rsidP="00C51F7D">
      <w:pPr>
        <w:tabs>
          <w:tab w:val="left" w:pos="0"/>
        </w:tabs>
        <w:jc w:val="center"/>
      </w:pPr>
    </w:p>
    <w:sectPr w:rsidR="00C51F7D" w:rsidSect="009D560A">
      <w:headerReference w:type="default" r:id="rId9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F3A" w:rsidRDefault="00AD1F3A">
      <w:r>
        <w:separator/>
      </w:r>
    </w:p>
  </w:endnote>
  <w:endnote w:type="continuationSeparator" w:id="0">
    <w:p w:rsidR="00AD1F3A" w:rsidRDefault="00AD1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F3A" w:rsidRDefault="00AD1F3A">
      <w:r>
        <w:separator/>
      </w:r>
    </w:p>
  </w:footnote>
  <w:footnote w:type="continuationSeparator" w:id="0">
    <w:p w:rsidR="00AD1F3A" w:rsidRDefault="00AD1F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9B33D8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17FA"/>
    <w:multiLevelType w:val="hybridMultilevel"/>
    <w:tmpl w:val="8A9C1DDC"/>
    <w:lvl w:ilvl="0" w:tplc="A09E6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B1352F"/>
    <w:multiLevelType w:val="hybridMultilevel"/>
    <w:tmpl w:val="9132AE0E"/>
    <w:lvl w:ilvl="0" w:tplc="8CDA2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6562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343CC"/>
    <w:rsid w:val="00003D61"/>
    <w:rsid w:val="000043A9"/>
    <w:rsid w:val="00030DAB"/>
    <w:rsid w:val="00032C1D"/>
    <w:rsid w:val="00062975"/>
    <w:rsid w:val="00083337"/>
    <w:rsid w:val="000A0619"/>
    <w:rsid w:val="000A6D70"/>
    <w:rsid w:val="000C0356"/>
    <w:rsid w:val="000E22E8"/>
    <w:rsid w:val="00100284"/>
    <w:rsid w:val="00103FD1"/>
    <w:rsid w:val="00115B8D"/>
    <w:rsid w:val="00121A7A"/>
    <w:rsid w:val="00141EBB"/>
    <w:rsid w:val="001529DB"/>
    <w:rsid w:val="001822CC"/>
    <w:rsid w:val="001828CF"/>
    <w:rsid w:val="00182B40"/>
    <w:rsid w:val="00186F82"/>
    <w:rsid w:val="001878A7"/>
    <w:rsid w:val="001B3749"/>
    <w:rsid w:val="001E66BD"/>
    <w:rsid w:val="001F27DD"/>
    <w:rsid w:val="001F3EF5"/>
    <w:rsid w:val="00201F93"/>
    <w:rsid w:val="00210071"/>
    <w:rsid w:val="002641F6"/>
    <w:rsid w:val="002874E5"/>
    <w:rsid w:val="002B0EF8"/>
    <w:rsid w:val="002B6151"/>
    <w:rsid w:val="0030764C"/>
    <w:rsid w:val="003164F8"/>
    <w:rsid w:val="003343CC"/>
    <w:rsid w:val="00335A1E"/>
    <w:rsid w:val="00343B7D"/>
    <w:rsid w:val="003447BA"/>
    <w:rsid w:val="00386764"/>
    <w:rsid w:val="003B249C"/>
    <w:rsid w:val="003B57E1"/>
    <w:rsid w:val="003D0206"/>
    <w:rsid w:val="003D1729"/>
    <w:rsid w:val="003D4C41"/>
    <w:rsid w:val="003E48DE"/>
    <w:rsid w:val="003E5AA7"/>
    <w:rsid w:val="00430953"/>
    <w:rsid w:val="00440FEE"/>
    <w:rsid w:val="00450AA1"/>
    <w:rsid w:val="00473BA3"/>
    <w:rsid w:val="00480BE8"/>
    <w:rsid w:val="004825E8"/>
    <w:rsid w:val="00490104"/>
    <w:rsid w:val="004A197D"/>
    <w:rsid w:val="004F221B"/>
    <w:rsid w:val="00504C39"/>
    <w:rsid w:val="00523F83"/>
    <w:rsid w:val="00553A0A"/>
    <w:rsid w:val="00574697"/>
    <w:rsid w:val="005C13B2"/>
    <w:rsid w:val="005C39F3"/>
    <w:rsid w:val="005C69B4"/>
    <w:rsid w:val="00610D4D"/>
    <w:rsid w:val="00615646"/>
    <w:rsid w:val="006209B0"/>
    <w:rsid w:val="00621393"/>
    <w:rsid w:val="00643356"/>
    <w:rsid w:val="00664070"/>
    <w:rsid w:val="0066586D"/>
    <w:rsid w:val="00677060"/>
    <w:rsid w:val="00685D92"/>
    <w:rsid w:val="00693545"/>
    <w:rsid w:val="006C0756"/>
    <w:rsid w:val="006E5DB9"/>
    <w:rsid w:val="007021E7"/>
    <w:rsid w:val="0070251D"/>
    <w:rsid w:val="00714B66"/>
    <w:rsid w:val="00714F16"/>
    <w:rsid w:val="0072510D"/>
    <w:rsid w:val="00740552"/>
    <w:rsid w:val="00761245"/>
    <w:rsid w:val="00764D31"/>
    <w:rsid w:val="0077368D"/>
    <w:rsid w:val="00784D09"/>
    <w:rsid w:val="00795F27"/>
    <w:rsid w:val="007B40BE"/>
    <w:rsid w:val="007C6C46"/>
    <w:rsid w:val="007F0BCB"/>
    <w:rsid w:val="007F36D8"/>
    <w:rsid w:val="008024FB"/>
    <w:rsid w:val="00802785"/>
    <w:rsid w:val="0083079B"/>
    <w:rsid w:val="00864F6E"/>
    <w:rsid w:val="00873804"/>
    <w:rsid w:val="00874E04"/>
    <w:rsid w:val="008B4F5D"/>
    <w:rsid w:val="008B6DD7"/>
    <w:rsid w:val="008D32BD"/>
    <w:rsid w:val="008E6448"/>
    <w:rsid w:val="008E758B"/>
    <w:rsid w:val="00904275"/>
    <w:rsid w:val="00925415"/>
    <w:rsid w:val="00926188"/>
    <w:rsid w:val="009329A1"/>
    <w:rsid w:val="0093484C"/>
    <w:rsid w:val="00950436"/>
    <w:rsid w:val="009547C7"/>
    <w:rsid w:val="009561C8"/>
    <w:rsid w:val="009609A2"/>
    <w:rsid w:val="00972FF4"/>
    <w:rsid w:val="009831C5"/>
    <w:rsid w:val="00990BDC"/>
    <w:rsid w:val="009B23A3"/>
    <w:rsid w:val="009B33D8"/>
    <w:rsid w:val="009B70CB"/>
    <w:rsid w:val="009D560A"/>
    <w:rsid w:val="009D568D"/>
    <w:rsid w:val="009E43C3"/>
    <w:rsid w:val="00A21089"/>
    <w:rsid w:val="00A76251"/>
    <w:rsid w:val="00AB0D30"/>
    <w:rsid w:val="00AB305C"/>
    <w:rsid w:val="00AD1F3A"/>
    <w:rsid w:val="00AF5972"/>
    <w:rsid w:val="00B15D26"/>
    <w:rsid w:val="00B1642F"/>
    <w:rsid w:val="00B245A4"/>
    <w:rsid w:val="00B33E01"/>
    <w:rsid w:val="00B70A0D"/>
    <w:rsid w:val="00BB3029"/>
    <w:rsid w:val="00BD04EA"/>
    <w:rsid w:val="00BE64B4"/>
    <w:rsid w:val="00BF5C1B"/>
    <w:rsid w:val="00BF6BB6"/>
    <w:rsid w:val="00C0169C"/>
    <w:rsid w:val="00C260E9"/>
    <w:rsid w:val="00C51F7D"/>
    <w:rsid w:val="00C54919"/>
    <w:rsid w:val="00C650B7"/>
    <w:rsid w:val="00C651B6"/>
    <w:rsid w:val="00C84F15"/>
    <w:rsid w:val="00CB1549"/>
    <w:rsid w:val="00CB1A57"/>
    <w:rsid w:val="00CC0201"/>
    <w:rsid w:val="00CC08F4"/>
    <w:rsid w:val="00CC49DF"/>
    <w:rsid w:val="00D072C8"/>
    <w:rsid w:val="00D20578"/>
    <w:rsid w:val="00D266D7"/>
    <w:rsid w:val="00D41391"/>
    <w:rsid w:val="00DB3478"/>
    <w:rsid w:val="00DB3487"/>
    <w:rsid w:val="00DC5675"/>
    <w:rsid w:val="00DE26DD"/>
    <w:rsid w:val="00E25AFB"/>
    <w:rsid w:val="00E4066F"/>
    <w:rsid w:val="00E73D84"/>
    <w:rsid w:val="00EA512D"/>
    <w:rsid w:val="00EB4319"/>
    <w:rsid w:val="00EE3632"/>
    <w:rsid w:val="00EE43C5"/>
    <w:rsid w:val="00EF5F09"/>
    <w:rsid w:val="00EF6232"/>
    <w:rsid w:val="00F33417"/>
    <w:rsid w:val="00F74F69"/>
    <w:rsid w:val="00F924BB"/>
    <w:rsid w:val="00FD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E5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874E5"/>
  </w:style>
  <w:style w:type="character" w:customStyle="1" w:styleId="1">
    <w:name w:val="Основной шрифт абзаца1"/>
    <w:rsid w:val="002874E5"/>
  </w:style>
  <w:style w:type="character" w:styleId="a3">
    <w:name w:val="page number"/>
    <w:basedOn w:val="1"/>
    <w:rsid w:val="002874E5"/>
  </w:style>
  <w:style w:type="character" w:customStyle="1" w:styleId="a4">
    <w:name w:val="Текст выноски Знак"/>
    <w:rsid w:val="002874E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2874E5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2874E5"/>
    <w:pPr>
      <w:spacing w:after="120"/>
    </w:pPr>
  </w:style>
  <w:style w:type="paragraph" w:styleId="a7">
    <w:name w:val="List"/>
    <w:basedOn w:val="a6"/>
    <w:rsid w:val="002874E5"/>
    <w:rPr>
      <w:rFonts w:ascii="Arial" w:hAnsi="Arial" w:cs="Mangal"/>
    </w:rPr>
  </w:style>
  <w:style w:type="paragraph" w:customStyle="1" w:styleId="10">
    <w:name w:val="Название1"/>
    <w:basedOn w:val="a"/>
    <w:rsid w:val="002874E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2874E5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2874E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2874E5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2874E5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2874E5"/>
  </w:style>
  <w:style w:type="paragraph" w:customStyle="1" w:styleId="ac">
    <w:name w:val="Содержимое таблицы"/>
    <w:basedOn w:val="a"/>
    <w:rsid w:val="002874E5"/>
    <w:pPr>
      <w:suppressLineNumbers/>
    </w:pPr>
  </w:style>
  <w:style w:type="paragraph" w:customStyle="1" w:styleId="ad">
    <w:name w:val="Заголовок таблицы"/>
    <w:basedOn w:val="ac"/>
    <w:rsid w:val="002874E5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1357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1</TotalTime>
  <Pages>6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2019-04-16T10:54:00Z</cp:lastPrinted>
  <dcterms:created xsi:type="dcterms:W3CDTF">2019-07-29T08:46:00Z</dcterms:created>
  <dcterms:modified xsi:type="dcterms:W3CDTF">2019-07-29T08:46:00Z</dcterms:modified>
</cp:coreProperties>
</file>