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B4F5D" w:rsidRDefault="00A22DFC" w:rsidP="00873804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45" type="#_x0000_t75" alt="ПовориноСП-ПП-01" style="position:absolute;left:0;text-align:left;margin-left:209.95pt;margin-top:-9.45pt;width:40.2pt;height:46.35pt;z-index:-251658240;visibility:visible">
            <v:imagedata r:id="rId8" o:title=""/>
          </v:shape>
        </w:pict>
      </w:r>
      <w:r w:rsidRPr="00A22DF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28pt;margin-top:-27pt;width:31.25pt;height:38pt;z-index:251657216;mso-wrap-distance-left:9.05pt;mso-wrap-distance-right:9.05pt" stroked="f">
            <v:fill opacity="0" color2="black"/>
            <v:textbox inset="0,0,0,0">
              <w:txbxContent>
                <w:p w:rsidR="008B4F5D" w:rsidRPr="00DB3478" w:rsidRDefault="008B4F5D" w:rsidP="00DB3478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8B4F5D" w:rsidRDefault="008B4F5D">
      <w:pPr>
        <w:jc w:val="center"/>
        <w:rPr>
          <w:sz w:val="22"/>
          <w:szCs w:val="22"/>
        </w:rPr>
      </w:pPr>
    </w:p>
    <w:p w:rsidR="008B4F5D" w:rsidRDefault="008B4F5D">
      <w:pPr>
        <w:rPr>
          <w:sz w:val="22"/>
          <w:szCs w:val="22"/>
        </w:rPr>
      </w:pPr>
    </w:p>
    <w:p w:rsidR="008B4F5D" w:rsidRDefault="008B4F5D">
      <w:pPr>
        <w:rPr>
          <w:sz w:val="10"/>
          <w:szCs w:val="10"/>
        </w:rPr>
      </w:pPr>
    </w:p>
    <w:p w:rsidR="003164F8" w:rsidRPr="00FD3999" w:rsidRDefault="003164F8" w:rsidP="003164F8">
      <w:pPr>
        <w:jc w:val="center"/>
      </w:pPr>
      <w:r w:rsidRPr="00FD3999">
        <w:t>АДМИНИСТРАЦИЯ</w:t>
      </w:r>
    </w:p>
    <w:p w:rsidR="003164F8" w:rsidRPr="00FD3999" w:rsidRDefault="003164F8" w:rsidP="003164F8">
      <w:pPr>
        <w:ind w:right="-1"/>
        <w:jc w:val="center"/>
      </w:pPr>
      <w:r w:rsidRPr="00FD3999">
        <w:t xml:space="preserve"> ГОРОДСКОГО ПОСЕЛЕНИЯ ГОРОД  ПОВОРИНО</w:t>
      </w:r>
    </w:p>
    <w:p w:rsidR="003164F8" w:rsidRPr="00FD3999" w:rsidRDefault="003164F8" w:rsidP="003164F8">
      <w:pPr>
        <w:jc w:val="center"/>
      </w:pPr>
      <w:r w:rsidRPr="00FD3999">
        <w:t>ПОВОРИНСКОГО МУНИЦИПАЛЬНОГО РАЙОНА</w:t>
      </w:r>
    </w:p>
    <w:p w:rsidR="009D560A" w:rsidRDefault="00777E87" w:rsidP="009D560A">
      <w:pPr>
        <w:spacing w:line="480" w:lineRule="auto"/>
        <w:jc w:val="center"/>
      </w:pPr>
      <w:r>
        <w:t>ВОРОНЕ</w:t>
      </w:r>
      <w:r w:rsidR="003164F8" w:rsidRPr="00FD3999">
        <w:t>ЖСКОЙ ОБЛАСТИ</w:t>
      </w:r>
    </w:p>
    <w:p w:rsidR="003164F8" w:rsidRDefault="00B838EC" w:rsidP="009D560A">
      <w:pPr>
        <w:spacing w:line="480" w:lineRule="auto"/>
        <w:jc w:val="center"/>
      </w:pPr>
      <w:r>
        <w:t>ПОСТАНОВЛЕНИЕ</w:t>
      </w:r>
    </w:p>
    <w:p w:rsidR="000A31EC" w:rsidRDefault="000A31EC" w:rsidP="000A31EC">
      <w:pPr>
        <w:tabs>
          <w:tab w:val="left" w:pos="3030"/>
        </w:tabs>
        <w:spacing w:line="360" w:lineRule="auto"/>
        <w:jc w:val="both"/>
      </w:pPr>
      <w:r>
        <w:t xml:space="preserve">От </w:t>
      </w:r>
      <w:r w:rsidR="008E63DF">
        <w:t xml:space="preserve">17.02.2021 г. </w:t>
      </w:r>
      <w:r>
        <w:t xml:space="preserve"> № </w:t>
      </w:r>
      <w:r w:rsidR="008E63DF">
        <w:t>55</w:t>
      </w:r>
    </w:p>
    <w:p w:rsidR="006B5FF4" w:rsidRDefault="006B5FF4" w:rsidP="008550A8">
      <w:pPr>
        <w:tabs>
          <w:tab w:val="left" w:pos="3030"/>
        </w:tabs>
        <w:spacing w:line="360" w:lineRule="auto"/>
      </w:pPr>
    </w:p>
    <w:p w:rsidR="008550A8" w:rsidRDefault="000741D5" w:rsidP="008550A8">
      <w:pPr>
        <w:tabs>
          <w:tab w:val="left" w:pos="3030"/>
        </w:tabs>
        <w:spacing w:line="360" w:lineRule="auto"/>
      </w:pPr>
      <w:r>
        <w:t xml:space="preserve">О своевременном оповещении и </w:t>
      </w:r>
    </w:p>
    <w:p w:rsidR="000741D5" w:rsidRDefault="000741D5" w:rsidP="008550A8">
      <w:pPr>
        <w:tabs>
          <w:tab w:val="left" w:pos="3030"/>
        </w:tabs>
        <w:spacing w:line="360" w:lineRule="auto"/>
      </w:pPr>
      <w:proofErr w:type="gramStart"/>
      <w:r>
        <w:t>информировании</w:t>
      </w:r>
      <w:proofErr w:type="gramEnd"/>
      <w:r>
        <w:t xml:space="preserve"> населения об угрозе</w:t>
      </w:r>
    </w:p>
    <w:p w:rsidR="000741D5" w:rsidRDefault="000741D5" w:rsidP="008550A8">
      <w:pPr>
        <w:tabs>
          <w:tab w:val="left" w:pos="3030"/>
        </w:tabs>
        <w:spacing w:line="360" w:lineRule="auto"/>
      </w:pPr>
      <w:r>
        <w:t xml:space="preserve">возникновения или </w:t>
      </w:r>
      <w:proofErr w:type="gramStart"/>
      <w:r>
        <w:t>возникновении</w:t>
      </w:r>
      <w:proofErr w:type="gramEnd"/>
    </w:p>
    <w:p w:rsidR="000741D5" w:rsidRDefault="000741D5" w:rsidP="008550A8">
      <w:pPr>
        <w:tabs>
          <w:tab w:val="left" w:pos="3030"/>
        </w:tabs>
        <w:spacing w:line="360" w:lineRule="auto"/>
      </w:pPr>
      <w:r>
        <w:t xml:space="preserve">чрезвычайной ситуации </w:t>
      </w:r>
      <w:proofErr w:type="gramStart"/>
      <w:r>
        <w:t>мирного</w:t>
      </w:r>
      <w:proofErr w:type="gramEnd"/>
      <w:r>
        <w:t xml:space="preserve"> и </w:t>
      </w:r>
    </w:p>
    <w:p w:rsidR="000741D5" w:rsidRDefault="000741D5" w:rsidP="008550A8">
      <w:pPr>
        <w:tabs>
          <w:tab w:val="left" w:pos="3030"/>
        </w:tabs>
        <w:spacing w:line="360" w:lineRule="auto"/>
      </w:pPr>
      <w:r>
        <w:t>военного времени</w:t>
      </w:r>
    </w:p>
    <w:p w:rsidR="000741D5" w:rsidRDefault="000741D5" w:rsidP="008550A8">
      <w:pPr>
        <w:tabs>
          <w:tab w:val="left" w:pos="3030"/>
        </w:tabs>
        <w:spacing w:line="360" w:lineRule="auto"/>
      </w:pPr>
    </w:p>
    <w:p w:rsidR="008550A8" w:rsidRPr="00777E87" w:rsidRDefault="00826DC3" w:rsidP="00777E87">
      <w:pPr>
        <w:tabs>
          <w:tab w:val="left" w:pos="3030"/>
        </w:tabs>
        <w:spacing w:line="360" w:lineRule="auto"/>
        <w:jc w:val="both"/>
      </w:pPr>
      <w:r>
        <w:t xml:space="preserve">            </w:t>
      </w:r>
      <w:proofErr w:type="gramStart"/>
      <w:r w:rsidR="008550A8">
        <w:t>В соответствии с Федеральным законом от 21 декабря 1994 г. № 68-ФЗ «О защите населения и территорий от чрезвычайных ситуаций природного и техногенного характера», Федеральным законом от 12 февраля 1998 г. № 28-ФЗ «О гражданской обороне», Федеральным законом от 6 октября 2003 г. № 131-ФЗ «Об общих принципах организации местного самоуправления в Российской Федерации», постановлением Правительства РФ от 30 декабря 2003 г. № 794</w:t>
      </w:r>
      <w:proofErr w:type="gramEnd"/>
      <w:r w:rsidR="008550A8">
        <w:t xml:space="preserve"> «О Единой государственной системе предупреждения и ликвидации чрезвычайных ситуаций», </w:t>
      </w:r>
      <w:r w:rsidR="000741D5">
        <w:t xml:space="preserve"> а также в целях совершенствования системы оповещения и информирования населения </w:t>
      </w:r>
      <w:r w:rsidR="00777E87">
        <w:t xml:space="preserve">администрация </w:t>
      </w:r>
      <w:r w:rsidR="000741D5">
        <w:t>городского поселения город Поворино Пов</w:t>
      </w:r>
      <w:r w:rsidR="00777E87">
        <w:t>оринского муниципального района постановляет:</w:t>
      </w:r>
    </w:p>
    <w:p w:rsidR="008550A8" w:rsidRDefault="000741D5" w:rsidP="00975BB0">
      <w:pPr>
        <w:tabs>
          <w:tab w:val="left" w:pos="3030"/>
        </w:tabs>
        <w:spacing w:line="360" w:lineRule="auto"/>
        <w:jc w:val="both"/>
      </w:pPr>
      <w:r>
        <w:t>1.Утвердить:</w:t>
      </w:r>
    </w:p>
    <w:p w:rsidR="000741D5" w:rsidRDefault="000741D5" w:rsidP="00975BB0">
      <w:pPr>
        <w:tabs>
          <w:tab w:val="left" w:pos="3030"/>
        </w:tabs>
        <w:spacing w:line="360" w:lineRule="auto"/>
        <w:jc w:val="both"/>
      </w:pPr>
      <w:r>
        <w:t>1.1. Порядок оповещения и информирования населения об угрозе и (или) возникновении чрезвычайных ситуаций мирного и военного времени. (Приложение № 1)</w:t>
      </w:r>
      <w:r w:rsidR="00777E87">
        <w:t>.</w:t>
      </w:r>
    </w:p>
    <w:p w:rsidR="000741D5" w:rsidRDefault="000741D5" w:rsidP="00975BB0">
      <w:pPr>
        <w:tabs>
          <w:tab w:val="left" w:pos="3030"/>
        </w:tabs>
        <w:spacing w:line="360" w:lineRule="auto"/>
        <w:jc w:val="both"/>
      </w:pPr>
      <w:r>
        <w:lastRenderedPageBreak/>
        <w:t>1.2. Список абонентов руководящего состава гражданской обороны и членов комиссии по ЧС и ОПБ городского поселения город Поворино, т</w:t>
      </w:r>
      <w:r w:rsidR="00777E87">
        <w:t>елефонные номера которых</w:t>
      </w:r>
      <w:r>
        <w:t xml:space="preserve"> включены в список оповещения. (Приложение № 2)</w:t>
      </w:r>
      <w:r w:rsidR="00777E87">
        <w:t>.</w:t>
      </w:r>
    </w:p>
    <w:p w:rsidR="00975BB0" w:rsidRDefault="00975BB0" w:rsidP="00975BB0">
      <w:pPr>
        <w:tabs>
          <w:tab w:val="left" w:pos="3030"/>
        </w:tabs>
        <w:spacing w:line="360" w:lineRule="auto"/>
        <w:jc w:val="both"/>
      </w:pPr>
      <w:r>
        <w:t>1.</w:t>
      </w:r>
      <w:r w:rsidR="008550A8">
        <w:t>3.</w:t>
      </w:r>
      <w:r w:rsidR="00777E87">
        <w:t>Тексты речевых сообщений</w:t>
      </w:r>
      <w:r>
        <w:t xml:space="preserve"> по оповещению населения городского поселения при угрозе или возн</w:t>
      </w:r>
      <w:r w:rsidR="00777E87">
        <w:t>икновении чрезвычайных ситуаций</w:t>
      </w:r>
      <w:r>
        <w:t xml:space="preserve"> (Приложение № 3)</w:t>
      </w:r>
      <w:r w:rsidR="00777E87">
        <w:t>.</w:t>
      </w:r>
    </w:p>
    <w:p w:rsidR="00975BB0" w:rsidRDefault="00975BB0" w:rsidP="00975BB0">
      <w:pPr>
        <w:tabs>
          <w:tab w:val="left" w:pos="3030"/>
        </w:tabs>
        <w:spacing w:line="360" w:lineRule="auto"/>
        <w:jc w:val="both"/>
      </w:pPr>
      <w:r>
        <w:t>2.Рекомендовать возложение обязанностей по доведению сигналов оповещения до населения руководителям организаций и учреждений, расположенных на территории городского поселения город Поворино.</w:t>
      </w:r>
    </w:p>
    <w:p w:rsidR="00975BB0" w:rsidRDefault="00975BB0" w:rsidP="00975BB0">
      <w:pPr>
        <w:tabs>
          <w:tab w:val="left" w:pos="3030"/>
        </w:tabs>
        <w:spacing w:line="360" w:lineRule="auto"/>
        <w:jc w:val="both"/>
      </w:pPr>
      <w:r>
        <w:t>3.Использовать систему оповещения гражданской обороны городского поселения город Поворино в интересах мирного времени для оповещения должностных лиц и населения о чрезвычайных ситуациях природного и техногенного характера.</w:t>
      </w:r>
    </w:p>
    <w:p w:rsidR="00975BB0" w:rsidRDefault="00975BB0" w:rsidP="008550A8">
      <w:pPr>
        <w:tabs>
          <w:tab w:val="left" w:pos="3030"/>
        </w:tabs>
        <w:spacing w:line="360" w:lineRule="auto"/>
      </w:pPr>
      <w:r>
        <w:t>4.</w:t>
      </w:r>
      <w:r w:rsidR="0094285F">
        <w:t>Рекомендовать обеспечить постоянную техническую возможность системы оповещения:</w:t>
      </w:r>
    </w:p>
    <w:p w:rsidR="0094285F" w:rsidRDefault="0094285F" w:rsidP="0094285F">
      <w:pPr>
        <w:tabs>
          <w:tab w:val="left" w:pos="3030"/>
        </w:tabs>
        <w:spacing w:line="360" w:lineRule="auto"/>
        <w:jc w:val="both"/>
      </w:pPr>
      <w:r>
        <w:t xml:space="preserve"> </w:t>
      </w:r>
      <w:r w:rsidR="00FB202D">
        <w:t>4.1.</w:t>
      </w:r>
      <w:r>
        <w:t>Руководителям (собственникам) потенциально опасных объектов создать и поддержать в постоянной готовности на своих объектах локальные системы оповещения населения об опасностях, возникающие при чрезвычайной ситуации природного и техногенного характера.</w:t>
      </w:r>
    </w:p>
    <w:p w:rsidR="0094285F" w:rsidRDefault="00FB202D" w:rsidP="0094285F">
      <w:pPr>
        <w:tabs>
          <w:tab w:val="left" w:pos="3030"/>
        </w:tabs>
        <w:spacing w:line="360" w:lineRule="auto"/>
        <w:jc w:val="both"/>
      </w:pPr>
      <w:r>
        <w:t>4.2.</w:t>
      </w:r>
      <w:r w:rsidR="0094285F">
        <w:t>Руководителям учреждений</w:t>
      </w:r>
      <w:r>
        <w:t xml:space="preserve">, </w:t>
      </w:r>
      <w:r w:rsidR="0094285F">
        <w:t>организаций принять правовые акты на своей территории о создании локальных систем оповещения потенциально опасных объектов.</w:t>
      </w:r>
    </w:p>
    <w:p w:rsidR="00826DC3" w:rsidRDefault="0094285F" w:rsidP="0094285F">
      <w:pPr>
        <w:tabs>
          <w:tab w:val="left" w:pos="3030"/>
        </w:tabs>
        <w:spacing w:line="360" w:lineRule="auto"/>
        <w:jc w:val="both"/>
      </w:pPr>
      <w:r>
        <w:t>5. Заместителю главы администрации:</w:t>
      </w:r>
    </w:p>
    <w:p w:rsidR="0094285F" w:rsidRDefault="0094285F" w:rsidP="0094285F">
      <w:pPr>
        <w:tabs>
          <w:tab w:val="left" w:pos="3030"/>
        </w:tabs>
        <w:spacing w:line="360" w:lineRule="auto"/>
        <w:jc w:val="both"/>
      </w:pPr>
      <w:r>
        <w:t xml:space="preserve"> ежеквартально проводить проверку утвержденных списков телефонов руководящего состава и диспетчерских служб, включенных в список оповещения, при необходимост</w:t>
      </w:r>
      <w:r w:rsidR="00826DC3">
        <w:t>и вносить в них соответствующие</w:t>
      </w:r>
      <w:r>
        <w:t xml:space="preserve"> изменения</w:t>
      </w:r>
      <w:r w:rsidR="00826DC3">
        <w:t>.</w:t>
      </w:r>
      <w:r>
        <w:t xml:space="preserve">  </w:t>
      </w:r>
    </w:p>
    <w:p w:rsidR="008550A8" w:rsidRDefault="0094285F" w:rsidP="008550A8">
      <w:pPr>
        <w:tabs>
          <w:tab w:val="left" w:pos="3030"/>
        </w:tabs>
        <w:spacing w:line="360" w:lineRule="auto"/>
      </w:pPr>
      <w:r>
        <w:t>6</w:t>
      </w:r>
      <w:r w:rsidR="000C272D">
        <w:t xml:space="preserve">. </w:t>
      </w:r>
      <w:proofErr w:type="gramStart"/>
      <w:r w:rsidR="000C272D">
        <w:t>Контроль за</w:t>
      </w:r>
      <w:proofErr w:type="gramEnd"/>
      <w:r w:rsidR="000C272D">
        <w:t xml:space="preserve"> ис</w:t>
      </w:r>
      <w:r w:rsidR="008550A8">
        <w:t>полнением настоящего постановления оставляю за собой.</w:t>
      </w:r>
    </w:p>
    <w:p w:rsidR="008550A8" w:rsidRDefault="008550A8" w:rsidP="008550A8">
      <w:pPr>
        <w:tabs>
          <w:tab w:val="left" w:pos="3030"/>
        </w:tabs>
        <w:spacing w:line="360" w:lineRule="auto"/>
      </w:pPr>
    </w:p>
    <w:p w:rsidR="00826DC3" w:rsidRDefault="00826DC3" w:rsidP="008550A8">
      <w:pPr>
        <w:tabs>
          <w:tab w:val="left" w:pos="3030"/>
        </w:tabs>
        <w:spacing w:line="360" w:lineRule="auto"/>
      </w:pPr>
    </w:p>
    <w:p w:rsidR="00C17672" w:rsidRPr="00826DC3" w:rsidRDefault="006B5FF4" w:rsidP="00826DC3">
      <w:pPr>
        <w:tabs>
          <w:tab w:val="left" w:pos="3030"/>
        </w:tabs>
        <w:spacing w:line="360" w:lineRule="auto"/>
      </w:pPr>
      <w:proofErr w:type="spellStart"/>
      <w:r>
        <w:t>Врио</w:t>
      </w:r>
      <w:proofErr w:type="spellEnd"/>
      <w:r>
        <w:t xml:space="preserve"> г</w:t>
      </w:r>
      <w:r w:rsidR="008550A8">
        <w:t>лав</w:t>
      </w:r>
      <w:r>
        <w:t>ы</w:t>
      </w:r>
      <w:r w:rsidR="008550A8">
        <w:t xml:space="preserve"> администрации                       </w:t>
      </w:r>
      <w:r>
        <w:t xml:space="preserve">                               В</w:t>
      </w:r>
      <w:r w:rsidR="008550A8">
        <w:t>.А. Б</w:t>
      </w:r>
      <w:r>
        <w:t>у</w:t>
      </w:r>
      <w:r w:rsidR="008550A8">
        <w:t>р</w:t>
      </w:r>
      <w:r>
        <w:t>ов</w:t>
      </w:r>
    </w:p>
    <w:p w:rsidR="00C17672" w:rsidRDefault="00C17672" w:rsidP="00C17672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Приложение № 1 </w:t>
      </w:r>
    </w:p>
    <w:p w:rsidR="00C17672" w:rsidRDefault="00C17672" w:rsidP="00DE6AAE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 постановлению </w:t>
      </w:r>
      <w:r w:rsidR="00DE6AAE">
        <w:rPr>
          <w:color w:val="000000"/>
          <w:sz w:val="24"/>
          <w:szCs w:val="24"/>
        </w:rPr>
        <w:t xml:space="preserve">администрации </w:t>
      </w:r>
    </w:p>
    <w:p w:rsidR="00DE6AAE" w:rsidRDefault="00DE6AAE" w:rsidP="00DE6AAE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городского поселения город Поворино</w:t>
      </w:r>
    </w:p>
    <w:p w:rsidR="00DE6AAE" w:rsidRDefault="00DE6AAE" w:rsidP="00DE6AAE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Поворинского муниципального района</w:t>
      </w:r>
    </w:p>
    <w:p w:rsidR="00DE6AAE" w:rsidRDefault="00DE6AAE" w:rsidP="00DE6AAE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Воронежской области</w:t>
      </w:r>
    </w:p>
    <w:p w:rsidR="00C17672" w:rsidRDefault="00C17672" w:rsidP="00C17672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</w:p>
    <w:p w:rsidR="00C17672" w:rsidRDefault="00C17672" w:rsidP="00C17672">
      <w:pPr>
        <w:pStyle w:val="FR3"/>
        <w:keepNext/>
        <w:keepLines/>
        <w:widowControl/>
        <w:ind w:left="0" w:firstLine="709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от </w:t>
      </w:r>
      <w:r w:rsidR="008E63DF">
        <w:rPr>
          <w:color w:val="000000"/>
          <w:sz w:val="24"/>
          <w:szCs w:val="24"/>
        </w:rPr>
        <w:t>17.02.2021</w:t>
      </w:r>
      <w:r>
        <w:rPr>
          <w:color w:val="000000"/>
          <w:sz w:val="24"/>
          <w:szCs w:val="24"/>
        </w:rPr>
        <w:t xml:space="preserve"> г. № </w:t>
      </w:r>
      <w:r w:rsidR="008E63DF">
        <w:rPr>
          <w:color w:val="000000"/>
          <w:sz w:val="24"/>
          <w:szCs w:val="24"/>
        </w:rPr>
        <w:t>55</w:t>
      </w:r>
    </w:p>
    <w:p w:rsidR="00C17672" w:rsidRDefault="00C17672" w:rsidP="00C17672">
      <w:pPr>
        <w:pStyle w:val="FR3"/>
        <w:keepNext/>
        <w:keepLines/>
        <w:widowControl/>
        <w:spacing w:line="360" w:lineRule="auto"/>
        <w:ind w:left="0" w:firstLine="709"/>
        <w:jc w:val="both"/>
        <w:rPr>
          <w:color w:val="000000"/>
          <w:sz w:val="24"/>
          <w:szCs w:val="24"/>
        </w:rPr>
      </w:pPr>
    </w:p>
    <w:p w:rsidR="008550A8" w:rsidRDefault="008550A8" w:rsidP="00C17672">
      <w:pPr>
        <w:pStyle w:val="FR3"/>
        <w:keepNext/>
        <w:keepLines/>
        <w:widowControl/>
        <w:spacing w:line="360" w:lineRule="auto"/>
        <w:ind w:left="0" w:firstLine="709"/>
        <w:jc w:val="both"/>
        <w:rPr>
          <w:color w:val="000000"/>
          <w:sz w:val="24"/>
          <w:szCs w:val="24"/>
        </w:rPr>
      </w:pPr>
    </w:p>
    <w:p w:rsidR="001C6B2F" w:rsidRDefault="0094285F" w:rsidP="001C6B2F">
      <w:pPr>
        <w:pStyle w:val="FR3"/>
        <w:keepNext/>
        <w:keepLines/>
        <w:widowControl/>
        <w:ind w:left="0" w:firstLine="709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Порядок оповещения и информирования населения об угрозе возникновения чрезвычайной ситуации мирного и военного времени.</w:t>
      </w:r>
    </w:p>
    <w:p w:rsidR="001C6B2F" w:rsidRDefault="001C6B2F" w:rsidP="001C6B2F">
      <w:pPr>
        <w:pStyle w:val="FR3"/>
        <w:keepNext/>
        <w:keepLines/>
        <w:widowControl/>
        <w:ind w:left="0" w:firstLine="709"/>
        <w:jc w:val="center"/>
        <w:rPr>
          <w:b/>
          <w:color w:val="000000"/>
          <w:sz w:val="24"/>
          <w:szCs w:val="24"/>
        </w:rPr>
      </w:pPr>
    </w:p>
    <w:p w:rsidR="008550A8" w:rsidRDefault="001C6B2F" w:rsidP="001C6B2F">
      <w:pPr>
        <w:pStyle w:val="FR3"/>
        <w:keepNext/>
        <w:keepLines/>
        <w:widowControl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4285F" w:rsidRPr="001C6B2F">
        <w:rPr>
          <w:sz w:val="28"/>
          <w:szCs w:val="28"/>
        </w:rPr>
        <w:t>Настоящий порядок определяет оповещение и информирование населения городского поселения город Поворино об угрозе</w:t>
      </w:r>
      <w:r w:rsidRPr="001C6B2F">
        <w:rPr>
          <w:sz w:val="28"/>
          <w:szCs w:val="28"/>
        </w:rPr>
        <w:t xml:space="preserve"> возникновения чрезвычайной ситуации мирного и военного времени.</w:t>
      </w:r>
    </w:p>
    <w:p w:rsidR="001C6B2F" w:rsidRDefault="00826DC3" w:rsidP="001C6B2F">
      <w:pPr>
        <w:pStyle w:val="FR3"/>
        <w:keepNext/>
        <w:keepLines/>
        <w:widowControl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2. Оповещение населения</w:t>
      </w:r>
      <w:r w:rsidR="001C6B2F">
        <w:rPr>
          <w:sz w:val="28"/>
          <w:szCs w:val="28"/>
        </w:rPr>
        <w:t xml:space="preserve"> предусматривает:</w:t>
      </w:r>
    </w:p>
    <w:p w:rsidR="001C6B2F" w:rsidRDefault="001C6B2F" w:rsidP="001C6B2F">
      <w:pPr>
        <w:pStyle w:val="FR3"/>
        <w:keepNext/>
        <w:keepLines/>
        <w:widowControl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доведение до населения прогноза или факта возникновения чрезвычайной ситуации (далее - ЧС) природного и техногенного характера</w:t>
      </w:r>
      <w:proofErr w:type="gramStart"/>
      <w:r>
        <w:rPr>
          <w:sz w:val="28"/>
          <w:szCs w:val="28"/>
        </w:rPr>
        <w:t>.</w:t>
      </w:r>
      <w:r w:rsidR="00826DC3">
        <w:rPr>
          <w:sz w:val="28"/>
          <w:szCs w:val="28"/>
        </w:rPr>
        <w:t>;</w:t>
      </w:r>
      <w:proofErr w:type="gramEnd"/>
    </w:p>
    <w:p w:rsidR="001C6B2F" w:rsidRDefault="001C6B2F" w:rsidP="001C6B2F">
      <w:pPr>
        <w:pStyle w:val="FR3"/>
        <w:keepNext/>
        <w:keepLines/>
        <w:widowControl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доведение до населения рекомендаций о порядке действий с момента получения информации о прогнозах или фактах возникновения ЧС.</w:t>
      </w:r>
    </w:p>
    <w:p w:rsidR="001C6B2F" w:rsidRDefault="00826DC3" w:rsidP="001C6B2F">
      <w:pPr>
        <w:pStyle w:val="FR3"/>
        <w:keepNext/>
        <w:keepLines/>
        <w:widowControl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3. Информирование населения</w:t>
      </w:r>
      <w:r w:rsidR="001C6B2F">
        <w:rPr>
          <w:sz w:val="28"/>
          <w:szCs w:val="28"/>
        </w:rPr>
        <w:t xml:space="preserve"> предусматривает:</w:t>
      </w:r>
    </w:p>
    <w:p w:rsidR="00B76BFA" w:rsidRDefault="00B76BFA" w:rsidP="001C6B2F">
      <w:pPr>
        <w:pStyle w:val="FR3"/>
        <w:keepNext/>
        <w:keepLines/>
        <w:widowControl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передачу данных о прогнозе или факте возникновения ЧС природного или техногенного характера;</w:t>
      </w:r>
    </w:p>
    <w:p w:rsidR="00B76BFA" w:rsidRPr="00B76BFA" w:rsidRDefault="00826DC3" w:rsidP="001C6B2F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информацию о развитии ЧС в</w:t>
      </w:r>
      <w:r w:rsidR="00B76BFA" w:rsidRPr="00B76BFA">
        <w:rPr>
          <w:color w:val="000000"/>
          <w:sz w:val="28"/>
          <w:szCs w:val="28"/>
        </w:rPr>
        <w:t xml:space="preserve"> масштабах ЧС, ходе и итогах ликвидации ЧС;</w:t>
      </w:r>
    </w:p>
    <w:p w:rsidR="00B76BFA" w:rsidRDefault="00B76BFA" w:rsidP="001C6B2F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B76BFA">
        <w:rPr>
          <w:color w:val="000000"/>
          <w:sz w:val="28"/>
          <w:szCs w:val="28"/>
        </w:rPr>
        <w:t>информацию о состоянии природной среды и потенциально-опасных объектов;</w:t>
      </w:r>
    </w:p>
    <w:p w:rsidR="00B76BFA" w:rsidRDefault="00B76BFA" w:rsidP="001C6B2F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информацию об ожидаемых гидрометеорологических, стихийных и других природных явлениях;</w:t>
      </w:r>
    </w:p>
    <w:p w:rsidR="00B76BFA" w:rsidRDefault="00B76BFA" w:rsidP="001C6B2F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систематическое ознакомление населения с мероприятиями, проводимыми силами и средствами наблюдения контроля и ликвидации ЧС;</w:t>
      </w:r>
    </w:p>
    <w:p w:rsidR="00B76BFA" w:rsidRDefault="00B76BFA" w:rsidP="001C6B2F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доведение до населения информации о защите от вероятной ЧС;</w:t>
      </w:r>
    </w:p>
    <w:p w:rsidR="00B76BFA" w:rsidRPr="003B73A8" w:rsidRDefault="00B76BFA" w:rsidP="001C6B2F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3B73A8">
        <w:rPr>
          <w:color w:val="000000"/>
          <w:sz w:val="28"/>
          <w:szCs w:val="28"/>
        </w:rPr>
        <w:t>4. Система оповещения населения городского поселения об угрозе возникновения чрезвычайной ситуации включает:</w:t>
      </w:r>
    </w:p>
    <w:p w:rsidR="00B76BFA" w:rsidRPr="003B73A8" w:rsidRDefault="00B76BFA" w:rsidP="001C6B2F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3B73A8">
        <w:rPr>
          <w:color w:val="000000"/>
          <w:sz w:val="28"/>
          <w:szCs w:val="28"/>
        </w:rPr>
        <w:t>радиовещание;</w:t>
      </w:r>
    </w:p>
    <w:p w:rsidR="00B76BFA" w:rsidRPr="003B73A8" w:rsidRDefault="00B76BFA" w:rsidP="001C6B2F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3B73A8">
        <w:rPr>
          <w:color w:val="000000"/>
          <w:sz w:val="28"/>
          <w:szCs w:val="28"/>
        </w:rPr>
        <w:t xml:space="preserve">работу </w:t>
      </w:r>
      <w:proofErr w:type="spellStart"/>
      <w:r w:rsidRPr="003B73A8">
        <w:rPr>
          <w:color w:val="000000"/>
          <w:sz w:val="28"/>
          <w:szCs w:val="28"/>
        </w:rPr>
        <w:t>электросирен</w:t>
      </w:r>
      <w:proofErr w:type="spellEnd"/>
      <w:r w:rsidRPr="003B73A8">
        <w:rPr>
          <w:color w:val="000000"/>
          <w:sz w:val="28"/>
          <w:szCs w:val="28"/>
        </w:rPr>
        <w:t xml:space="preserve"> (мегафонов) в режиме 3-х минутного непрерывного звучания, означающего сигнал «Внимание всем!»;</w:t>
      </w:r>
    </w:p>
    <w:p w:rsidR="00B76BFA" w:rsidRPr="003B73A8" w:rsidRDefault="00B76BFA" w:rsidP="001C6B2F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3B73A8">
        <w:rPr>
          <w:color w:val="000000"/>
          <w:sz w:val="28"/>
          <w:szCs w:val="28"/>
        </w:rPr>
        <w:t>использование машин, оборудованных громкоговорящими устройствами;</w:t>
      </w:r>
    </w:p>
    <w:p w:rsidR="00B76BFA" w:rsidRPr="003B73A8" w:rsidRDefault="00B76BFA" w:rsidP="001C6B2F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3B73A8">
        <w:rPr>
          <w:color w:val="000000"/>
          <w:sz w:val="28"/>
          <w:szCs w:val="28"/>
        </w:rPr>
        <w:t>5. Ин</w:t>
      </w:r>
      <w:r w:rsidR="00591E8B">
        <w:rPr>
          <w:color w:val="000000"/>
          <w:sz w:val="28"/>
          <w:szCs w:val="28"/>
        </w:rPr>
        <w:t xml:space="preserve">формирование населения </w:t>
      </w:r>
      <w:r w:rsidRPr="003B73A8">
        <w:rPr>
          <w:color w:val="000000"/>
          <w:sz w:val="28"/>
          <w:szCs w:val="28"/>
        </w:rPr>
        <w:t>городског</w:t>
      </w:r>
      <w:r w:rsidR="00591E8B">
        <w:rPr>
          <w:color w:val="000000"/>
          <w:sz w:val="28"/>
          <w:szCs w:val="28"/>
        </w:rPr>
        <w:t xml:space="preserve">о поселения осуществляется </w:t>
      </w:r>
      <w:r w:rsidRPr="003B73A8">
        <w:rPr>
          <w:color w:val="000000"/>
          <w:sz w:val="28"/>
          <w:szCs w:val="28"/>
        </w:rPr>
        <w:t xml:space="preserve"> средствами массовой информации в том числе, через местную печать,</w:t>
      </w:r>
      <w:r w:rsidR="00591E8B">
        <w:rPr>
          <w:color w:val="000000"/>
          <w:sz w:val="28"/>
          <w:szCs w:val="28"/>
        </w:rPr>
        <w:t xml:space="preserve"> официальный сайт администрации в сети «Интернет», страничку в социальной сети «Одноклассники»,</w:t>
      </w:r>
      <w:r w:rsidRPr="003B73A8">
        <w:rPr>
          <w:color w:val="000000"/>
          <w:sz w:val="28"/>
          <w:szCs w:val="28"/>
        </w:rPr>
        <w:t xml:space="preserve"> а также доведения информации до населения </w:t>
      </w:r>
      <w:proofErr w:type="gramStart"/>
      <w:r w:rsidR="003B73A8" w:rsidRPr="003B73A8">
        <w:rPr>
          <w:color w:val="000000"/>
          <w:sz w:val="28"/>
          <w:szCs w:val="28"/>
        </w:rPr>
        <w:t>при</w:t>
      </w:r>
      <w:proofErr w:type="gramEnd"/>
      <w:r w:rsidR="003B73A8" w:rsidRPr="003B73A8">
        <w:rPr>
          <w:color w:val="000000"/>
          <w:sz w:val="28"/>
          <w:szCs w:val="28"/>
        </w:rPr>
        <w:t xml:space="preserve"> проведение собраний, сходов, встреч.</w:t>
      </w:r>
    </w:p>
    <w:p w:rsidR="003B73A8" w:rsidRP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3B73A8">
        <w:rPr>
          <w:color w:val="000000"/>
          <w:sz w:val="28"/>
          <w:szCs w:val="28"/>
        </w:rPr>
        <w:t xml:space="preserve">6. Оповещение населения городского поселения об угрозе возникновения чрезвычайной ситуации осуществляется </w:t>
      </w:r>
      <w:proofErr w:type="gramStart"/>
      <w:r w:rsidRPr="003B73A8">
        <w:rPr>
          <w:color w:val="000000"/>
          <w:sz w:val="28"/>
          <w:szCs w:val="28"/>
        </w:rPr>
        <w:t>согласно</w:t>
      </w:r>
      <w:r w:rsidR="00591E8B">
        <w:rPr>
          <w:color w:val="000000"/>
          <w:sz w:val="28"/>
          <w:szCs w:val="28"/>
        </w:rPr>
        <w:t xml:space="preserve">  схемы</w:t>
      </w:r>
      <w:proofErr w:type="gramEnd"/>
      <w:r w:rsidR="00591E8B">
        <w:rPr>
          <w:color w:val="000000"/>
          <w:sz w:val="28"/>
          <w:szCs w:val="28"/>
        </w:rPr>
        <w:t xml:space="preserve"> оповещения г</w:t>
      </w:r>
      <w:r w:rsidRPr="003B73A8">
        <w:rPr>
          <w:color w:val="000000"/>
          <w:sz w:val="28"/>
          <w:szCs w:val="28"/>
        </w:rPr>
        <w:t xml:space="preserve">лавой </w:t>
      </w:r>
      <w:r w:rsidR="00591E8B">
        <w:rPr>
          <w:color w:val="000000"/>
          <w:sz w:val="28"/>
          <w:szCs w:val="28"/>
        </w:rPr>
        <w:t xml:space="preserve">администрации </w:t>
      </w:r>
      <w:r w:rsidRPr="003B73A8">
        <w:rPr>
          <w:color w:val="000000"/>
          <w:sz w:val="28"/>
          <w:szCs w:val="28"/>
        </w:rPr>
        <w:t>го</w:t>
      </w:r>
      <w:r w:rsidR="00591E8B">
        <w:rPr>
          <w:color w:val="000000"/>
          <w:sz w:val="28"/>
          <w:szCs w:val="28"/>
        </w:rPr>
        <w:t>родского</w:t>
      </w:r>
      <w:r w:rsidRPr="003B73A8">
        <w:rPr>
          <w:color w:val="000000"/>
          <w:sz w:val="28"/>
          <w:szCs w:val="28"/>
        </w:rPr>
        <w:t xml:space="preserve"> поселения.</w:t>
      </w:r>
    </w:p>
    <w:p w:rsidR="003B73A8" w:rsidRP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3B73A8">
        <w:rPr>
          <w:color w:val="000000"/>
          <w:sz w:val="28"/>
          <w:szCs w:val="28"/>
        </w:rPr>
        <w:lastRenderedPageBreak/>
        <w:t xml:space="preserve">7. Право на оповещение населения городского поселения об угрозе чрезвычайной ситуаций предоставлено </w:t>
      </w:r>
      <w:r w:rsidR="00167E5C">
        <w:rPr>
          <w:color w:val="000000"/>
          <w:sz w:val="28"/>
          <w:szCs w:val="28"/>
        </w:rPr>
        <w:t>г</w:t>
      </w:r>
      <w:r w:rsidRPr="003B73A8">
        <w:rPr>
          <w:color w:val="000000"/>
          <w:sz w:val="28"/>
          <w:szCs w:val="28"/>
        </w:rPr>
        <w:t>лаве  городского поселения, либо его заместителю.</w:t>
      </w: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3B73A8">
        <w:rPr>
          <w:color w:val="000000"/>
          <w:sz w:val="28"/>
          <w:szCs w:val="28"/>
        </w:rPr>
        <w:t xml:space="preserve">8. Финансирование мероприятий по поддержанию в готовности и совершенствованию систем оповещения и информирование населения производит: </w:t>
      </w: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уровне городского поселения – за счет средств бюджета городского поселения;</w:t>
      </w:r>
    </w:p>
    <w:p w:rsidR="003B73A8" w:rsidRP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объектовом уровне – за счет собственных финансовых средств организаций, учреждений и предприятий.</w:t>
      </w:r>
    </w:p>
    <w:p w:rsidR="00B76BFA" w:rsidRPr="00B76BFA" w:rsidRDefault="00B76BFA" w:rsidP="001C6B2F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</w:p>
    <w:p w:rsidR="00B76BFA" w:rsidRDefault="00B76BFA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Default="003B73A8" w:rsidP="001C6B2F">
      <w:pPr>
        <w:pStyle w:val="FR3"/>
        <w:keepNext/>
        <w:keepLines/>
        <w:widowControl/>
        <w:ind w:left="0"/>
        <w:jc w:val="both"/>
        <w:rPr>
          <w:color w:val="000000"/>
          <w:sz w:val="24"/>
          <w:szCs w:val="24"/>
        </w:rPr>
      </w:pPr>
    </w:p>
    <w:p w:rsidR="003B73A8" w:rsidRPr="003B73A8" w:rsidRDefault="003B73A8" w:rsidP="003B73A8">
      <w:pPr>
        <w:pStyle w:val="FR3"/>
        <w:keepNext/>
        <w:keepLines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№ 2</w:t>
      </w:r>
    </w:p>
    <w:p w:rsidR="003B73A8" w:rsidRPr="003B73A8" w:rsidRDefault="003B73A8" w:rsidP="003B73A8">
      <w:pPr>
        <w:pStyle w:val="FR3"/>
        <w:keepNext/>
        <w:keepLines/>
        <w:jc w:val="right"/>
        <w:rPr>
          <w:color w:val="000000"/>
          <w:sz w:val="24"/>
          <w:szCs w:val="24"/>
        </w:rPr>
      </w:pPr>
      <w:r w:rsidRPr="003B73A8">
        <w:rPr>
          <w:color w:val="000000"/>
          <w:sz w:val="24"/>
          <w:szCs w:val="24"/>
        </w:rPr>
        <w:t xml:space="preserve">к постановлению администрации </w:t>
      </w:r>
    </w:p>
    <w:p w:rsidR="003B73A8" w:rsidRPr="003B73A8" w:rsidRDefault="003B73A8" w:rsidP="003B73A8">
      <w:pPr>
        <w:pStyle w:val="FR3"/>
        <w:keepNext/>
        <w:keepLines/>
        <w:jc w:val="right"/>
        <w:rPr>
          <w:color w:val="000000"/>
          <w:sz w:val="24"/>
          <w:szCs w:val="24"/>
        </w:rPr>
      </w:pPr>
      <w:r w:rsidRPr="003B73A8">
        <w:rPr>
          <w:color w:val="000000"/>
          <w:sz w:val="24"/>
          <w:szCs w:val="24"/>
        </w:rPr>
        <w:t>городского поселения город Поворино</w:t>
      </w:r>
    </w:p>
    <w:p w:rsidR="003B73A8" w:rsidRPr="003B73A8" w:rsidRDefault="003B73A8" w:rsidP="003B73A8">
      <w:pPr>
        <w:pStyle w:val="FR3"/>
        <w:keepNext/>
        <w:keepLines/>
        <w:jc w:val="right"/>
        <w:rPr>
          <w:color w:val="000000"/>
          <w:sz w:val="24"/>
          <w:szCs w:val="24"/>
        </w:rPr>
      </w:pPr>
      <w:r w:rsidRPr="003B73A8">
        <w:rPr>
          <w:color w:val="000000"/>
          <w:sz w:val="24"/>
          <w:szCs w:val="24"/>
        </w:rPr>
        <w:t>Поворинского муниципального района</w:t>
      </w:r>
    </w:p>
    <w:p w:rsidR="003B73A8" w:rsidRPr="003B73A8" w:rsidRDefault="003B73A8" w:rsidP="003B73A8">
      <w:pPr>
        <w:pStyle w:val="FR3"/>
        <w:keepNext/>
        <w:keepLines/>
        <w:jc w:val="right"/>
        <w:rPr>
          <w:color w:val="000000"/>
          <w:sz w:val="24"/>
          <w:szCs w:val="24"/>
        </w:rPr>
      </w:pPr>
      <w:r w:rsidRPr="003B73A8">
        <w:rPr>
          <w:color w:val="000000"/>
          <w:sz w:val="24"/>
          <w:szCs w:val="24"/>
        </w:rPr>
        <w:t>Воронежской области</w:t>
      </w:r>
    </w:p>
    <w:p w:rsidR="003B73A8" w:rsidRPr="003B73A8" w:rsidRDefault="003B73A8" w:rsidP="003B73A8">
      <w:pPr>
        <w:pStyle w:val="FR3"/>
        <w:keepNext/>
        <w:keepLines/>
        <w:jc w:val="right"/>
        <w:rPr>
          <w:color w:val="000000"/>
          <w:sz w:val="24"/>
          <w:szCs w:val="24"/>
        </w:rPr>
      </w:pPr>
    </w:p>
    <w:p w:rsidR="003B73A8" w:rsidRPr="003B73A8" w:rsidRDefault="003B73A8" w:rsidP="003B73A8">
      <w:pPr>
        <w:pStyle w:val="FR3"/>
        <w:keepNext/>
        <w:keepLines/>
        <w:jc w:val="right"/>
        <w:rPr>
          <w:color w:val="000000"/>
          <w:sz w:val="24"/>
          <w:szCs w:val="24"/>
        </w:rPr>
      </w:pPr>
      <w:r w:rsidRPr="003B73A8">
        <w:rPr>
          <w:color w:val="000000"/>
          <w:sz w:val="24"/>
          <w:szCs w:val="24"/>
        </w:rPr>
        <w:t xml:space="preserve">от </w:t>
      </w:r>
      <w:r w:rsidR="008E63DF">
        <w:rPr>
          <w:color w:val="000000"/>
          <w:sz w:val="24"/>
          <w:szCs w:val="24"/>
        </w:rPr>
        <w:t>17.02.2021</w:t>
      </w:r>
      <w:r w:rsidRPr="003B73A8">
        <w:rPr>
          <w:color w:val="000000"/>
          <w:sz w:val="24"/>
          <w:szCs w:val="24"/>
        </w:rPr>
        <w:t xml:space="preserve"> г. № </w:t>
      </w:r>
      <w:r w:rsidR="008E63DF">
        <w:rPr>
          <w:color w:val="000000"/>
          <w:sz w:val="24"/>
          <w:szCs w:val="24"/>
        </w:rPr>
        <w:t>55</w:t>
      </w:r>
    </w:p>
    <w:p w:rsidR="003B73A8" w:rsidRDefault="003B73A8" w:rsidP="003B73A8">
      <w:pPr>
        <w:pStyle w:val="FR3"/>
        <w:keepNext/>
        <w:keepLines/>
        <w:widowControl/>
        <w:ind w:left="0"/>
        <w:jc w:val="right"/>
        <w:rPr>
          <w:color w:val="000000"/>
          <w:sz w:val="24"/>
          <w:szCs w:val="24"/>
        </w:rPr>
      </w:pPr>
    </w:p>
    <w:p w:rsidR="003B73A8" w:rsidRDefault="003B73A8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  <w:r w:rsidRPr="003B73A8">
        <w:rPr>
          <w:b/>
          <w:color w:val="000000"/>
          <w:sz w:val="24"/>
          <w:szCs w:val="24"/>
        </w:rPr>
        <w:t>СПИСОК РУКОВОДЯЩИХ РАБОТНИКОВ,</w:t>
      </w:r>
      <w:r w:rsidR="00866809">
        <w:rPr>
          <w:b/>
          <w:color w:val="000000"/>
          <w:sz w:val="24"/>
          <w:szCs w:val="24"/>
        </w:rPr>
        <w:t xml:space="preserve"> </w:t>
      </w:r>
      <w:r w:rsidRPr="003B73A8">
        <w:rPr>
          <w:b/>
          <w:color w:val="000000"/>
          <w:sz w:val="24"/>
          <w:szCs w:val="24"/>
        </w:rPr>
        <w:t>ВКЛЮЧЕННЫХ В СПИСОК ОПОВЕЩЕНИЯ</w:t>
      </w: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B43B01" w:rsidRPr="00B43B01" w:rsidTr="00B43B01">
        <w:tc>
          <w:tcPr>
            <w:tcW w:w="675" w:type="dxa"/>
            <w:shd w:val="clear" w:color="auto" w:fill="auto"/>
          </w:tcPr>
          <w:p w:rsidR="00766D89" w:rsidRPr="00B43B01" w:rsidRDefault="00766D89" w:rsidP="00B43B01">
            <w:pPr>
              <w:pStyle w:val="FR3"/>
              <w:keepNext/>
              <w:keepLines/>
              <w:widowControl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B43B01">
              <w:rPr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43B01">
              <w:rPr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43B01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B43B01">
              <w:rPr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05" w:type="dxa"/>
            <w:shd w:val="clear" w:color="auto" w:fill="auto"/>
          </w:tcPr>
          <w:p w:rsidR="00766D89" w:rsidRPr="00B43B01" w:rsidRDefault="00766D89" w:rsidP="00B43B01">
            <w:pPr>
              <w:pStyle w:val="FR3"/>
              <w:keepNext/>
              <w:keepLines/>
              <w:widowControl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B43B01">
              <w:rPr>
                <w:b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3190" w:type="dxa"/>
            <w:shd w:val="clear" w:color="auto" w:fill="auto"/>
          </w:tcPr>
          <w:p w:rsidR="00766D89" w:rsidRPr="00B43B01" w:rsidRDefault="00766D89" w:rsidP="00B43B01">
            <w:pPr>
              <w:pStyle w:val="FR3"/>
              <w:keepNext/>
              <w:keepLines/>
              <w:widowControl/>
              <w:ind w:left="0"/>
              <w:jc w:val="center"/>
              <w:rPr>
                <w:b/>
                <w:color w:val="000000"/>
                <w:sz w:val="24"/>
                <w:szCs w:val="24"/>
              </w:rPr>
            </w:pPr>
            <w:r w:rsidRPr="00B43B01">
              <w:rPr>
                <w:b/>
                <w:color w:val="000000"/>
                <w:sz w:val="24"/>
                <w:szCs w:val="24"/>
              </w:rPr>
              <w:t>Телефон</w:t>
            </w:r>
          </w:p>
        </w:tc>
      </w:tr>
      <w:tr w:rsidR="00B43B01" w:rsidRPr="00B43B01" w:rsidTr="00B43B01">
        <w:tc>
          <w:tcPr>
            <w:tcW w:w="675" w:type="dxa"/>
            <w:shd w:val="clear" w:color="auto" w:fill="auto"/>
          </w:tcPr>
          <w:p w:rsidR="00766D89" w:rsidRPr="003C48C1" w:rsidRDefault="00766D89" w:rsidP="00B43B01">
            <w:pPr>
              <w:pStyle w:val="FR3"/>
              <w:keepNext/>
              <w:keepLines/>
              <w:widowControl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3C48C1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5705" w:type="dxa"/>
            <w:shd w:val="clear" w:color="auto" w:fill="auto"/>
          </w:tcPr>
          <w:p w:rsidR="00766D89" w:rsidRPr="003C48C1" w:rsidRDefault="00766D89" w:rsidP="00B43B01">
            <w:pPr>
              <w:pStyle w:val="FR3"/>
              <w:keepNext/>
              <w:keepLines/>
              <w:widowControl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3C48C1">
              <w:rPr>
                <w:b/>
                <w:color w:val="000000"/>
                <w:sz w:val="28"/>
                <w:szCs w:val="28"/>
              </w:rPr>
              <w:t xml:space="preserve">Брагин Михаил Александрович </w:t>
            </w:r>
          </w:p>
        </w:tc>
        <w:tc>
          <w:tcPr>
            <w:tcW w:w="3190" w:type="dxa"/>
            <w:shd w:val="clear" w:color="auto" w:fill="auto"/>
          </w:tcPr>
          <w:p w:rsidR="00766D89" w:rsidRPr="003C48C1" w:rsidRDefault="003C48C1" w:rsidP="00B43B01">
            <w:pPr>
              <w:pStyle w:val="FR3"/>
              <w:keepNext/>
              <w:keepLines/>
              <w:widowControl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3C48C1">
              <w:rPr>
                <w:sz w:val="28"/>
                <w:szCs w:val="28"/>
              </w:rPr>
              <w:t>89515442558</w:t>
            </w:r>
          </w:p>
        </w:tc>
      </w:tr>
      <w:tr w:rsidR="00B43B01" w:rsidRPr="00B43B01" w:rsidTr="00B43B01">
        <w:tc>
          <w:tcPr>
            <w:tcW w:w="675" w:type="dxa"/>
            <w:shd w:val="clear" w:color="auto" w:fill="auto"/>
          </w:tcPr>
          <w:p w:rsidR="00766D89" w:rsidRPr="003C48C1" w:rsidRDefault="00766D89" w:rsidP="00B43B01">
            <w:pPr>
              <w:pStyle w:val="FR3"/>
              <w:keepNext/>
              <w:keepLines/>
              <w:widowControl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3C48C1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5705" w:type="dxa"/>
            <w:shd w:val="clear" w:color="auto" w:fill="auto"/>
          </w:tcPr>
          <w:p w:rsidR="00766D89" w:rsidRPr="003C48C1" w:rsidRDefault="00766D89" w:rsidP="00B43B01">
            <w:pPr>
              <w:pStyle w:val="FR3"/>
              <w:keepNext/>
              <w:keepLines/>
              <w:widowControl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3C48C1">
              <w:rPr>
                <w:b/>
                <w:color w:val="000000"/>
                <w:sz w:val="28"/>
                <w:szCs w:val="28"/>
              </w:rPr>
              <w:t>Буров Валерий Александрович</w:t>
            </w:r>
          </w:p>
        </w:tc>
        <w:tc>
          <w:tcPr>
            <w:tcW w:w="3190" w:type="dxa"/>
            <w:shd w:val="clear" w:color="auto" w:fill="auto"/>
          </w:tcPr>
          <w:p w:rsidR="00766D89" w:rsidRPr="003C48C1" w:rsidRDefault="003C48C1" w:rsidP="00B702A3">
            <w:pPr>
              <w:jc w:val="center"/>
              <w:rPr>
                <w:b/>
                <w:color w:val="000000"/>
              </w:rPr>
            </w:pPr>
            <w:r w:rsidRPr="003C48C1">
              <w:t>89507734300</w:t>
            </w:r>
          </w:p>
        </w:tc>
      </w:tr>
      <w:tr w:rsidR="00B43B01" w:rsidRPr="00B43B01" w:rsidTr="00B43B01">
        <w:tc>
          <w:tcPr>
            <w:tcW w:w="675" w:type="dxa"/>
            <w:shd w:val="clear" w:color="auto" w:fill="auto"/>
          </w:tcPr>
          <w:p w:rsidR="00766D89" w:rsidRPr="003C48C1" w:rsidRDefault="00766D89" w:rsidP="00B43B01">
            <w:pPr>
              <w:pStyle w:val="FR3"/>
              <w:keepNext/>
              <w:keepLines/>
              <w:widowControl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3C48C1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5705" w:type="dxa"/>
            <w:shd w:val="clear" w:color="auto" w:fill="auto"/>
          </w:tcPr>
          <w:p w:rsidR="00766D89" w:rsidRPr="003C48C1" w:rsidRDefault="00766D89" w:rsidP="00B43B01">
            <w:pPr>
              <w:pStyle w:val="FR3"/>
              <w:keepNext/>
              <w:keepLines/>
              <w:widowControl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3C48C1">
              <w:rPr>
                <w:b/>
                <w:color w:val="000000"/>
                <w:sz w:val="28"/>
                <w:szCs w:val="28"/>
              </w:rPr>
              <w:t xml:space="preserve">Золотарева Екатерина </w:t>
            </w:r>
            <w:r w:rsidR="00BA6469" w:rsidRPr="003C48C1">
              <w:rPr>
                <w:b/>
                <w:color w:val="000000"/>
                <w:sz w:val="28"/>
                <w:szCs w:val="28"/>
              </w:rPr>
              <w:t>Васильевна</w:t>
            </w:r>
          </w:p>
        </w:tc>
        <w:tc>
          <w:tcPr>
            <w:tcW w:w="3190" w:type="dxa"/>
            <w:shd w:val="clear" w:color="auto" w:fill="auto"/>
          </w:tcPr>
          <w:p w:rsidR="00766D89" w:rsidRPr="003C48C1" w:rsidRDefault="003C48C1" w:rsidP="00B43B01">
            <w:pPr>
              <w:pStyle w:val="FR3"/>
              <w:keepNext/>
              <w:keepLines/>
              <w:widowControl/>
              <w:ind w:left="0"/>
              <w:jc w:val="center"/>
              <w:rPr>
                <w:b/>
                <w:color w:val="000000"/>
                <w:sz w:val="28"/>
                <w:szCs w:val="28"/>
              </w:rPr>
            </w:pPr>
            <w:r w:rsidRPr="003C48C1">
              <w:rPr>
                <w:sz w:val="28"/>
                <w:szCs w:val="28"/>
              </w:rPr>
              <w:t>89507641848</w:t>
            </w:r>
          </w:p>
        </w:tc>
      </w:tr>
    </w:tbl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3B73A8">
      <w:pPr>
        <w:pStyle w:val="FR3"/>
        <w:keepNext/>
        <w:keepLines/>
        <w:widowControl/>
        <w:ind w:left="0"/>
        <w:jc w:val="center"/>
        <w:rPr>
          <w:b/>
          <w:color w:val="000000"/>
          <w:sz w:val="24"/>
          <w:szCs w:val="24"/>
        </w:rPr>
      </w:pPr>
    </w:p>
    <w:p w:rsidR="00766D89" w:rsidRDefault="00766D89" w:rsidP="002238BD">
      <w:pPr>
        <w:pStyle w:val="FR3"/>
        <w:keepNext/>
        <w:keepLines/>
        <w:widowControl/>
        <w:ind w:left="0"/>
        <w:rPr>
          <w:b/>
          <w:color w:val="000000"/>
          <w:sz w:val="24"/>
          <w:szCs w:val="24"/>
        </w:rPr>
      </w:pPr>
    </w:p>
    <w:p w:rsidR="00B702A3" w:rsidRDefault="00B702A3" w:rsidP="002238BD">
      <w:pPr>
        <w:pStyle w:val="FR3"/>
        <w:keepNext/>
        <w:keepLines/>
        <w:widowControl/>
        <w:ind w:left="0"/>
        <w:rPr>
          <w:b/>
          <w:color w:val="000000"/>
          <w:sz w:val="24"/>
          <w:szCs w:val="24"/>
        </w:rPr>
      </w:pPr>
    </w:p>
    <w:p w:rsidR="00766D89" w:rsidRPr="00766D89" w:rsidRDefault="00766D89" w:rsidP="00766D89">
      <w:pPr>
        <w:pStyle w:val="FR3"/>
        <w:keepNext/>
        <w:keepLines/>
        <w:ind w:left="0"/>
        <w:rPr>
          <w:color w:val="000000"/>
          <w:sz w:val="24"/>
          <w:szCs w:val="24"/>
        </w:rPr>
      </w:pPr>
    </w:p>
    <w:p w:rsidR="00766D89" w:rsidRPr="00766D89" w:rsidRDefault="00766D89" w:rsidP="00766D89">
      <w:pPr>
        <w:pStyle w:val="FR3"/>
        <w:keepNext/>
        <w:keepLines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Приложение № 3</w:t>
      </w:r>
    </w:p>
    <w:p w:rsidR="00766D89" w:rsidRPr="00766D89" w:rsidRDefault="00766D89" w:rsidP="00766D89">
      <w:pPr>
        <w:pStyle w:val="FR3"/>
        <w:keepNext/>
        <w:keepLines/>
        <w:jc w:val="right"/>
        <w:rPr>
          <w:color w:val="000000"/>
          <w:sz w:val="24"/>
          <w:szCs w:val="24"/>
        </w:rPr>
      </w:pPr>
      <w:r w:rsidRPr="00766D89">
        <w:rPr>
          <w:color w:val="000000"/>
          <w:sz w:val="24"/>
          <w:szCs w:val="24"/>
        </w:rPr>
        <w:t xml:space="preserve">к постановлению администрации </w:t>
      </w:r>
    </w:p>
    <w:p w:rsidR="00766D89" w:rsidRPr="00766D89" w:rsidRDefault="00766D89" w:rsidP="00766D89">
      <w:pPr>
        <w:pStyle w:val="FR3"/>
        <w:keepNext/>
        <w:keepLines/>
        <w:jc w:val="right"/>
        <w:rPr>
          <w:color w:val="000000"/>
          <w:sz w:val="24"/>
          <w:szCs w:val="24"/>
        </w:rPr>
      </w:pPr>
      <w:r w:rsidRPr="00766D89">
        <w:rPr>
          <w:color w:val="000000"/>
          <w:sz w:val="24"/>
          <w:szCs w:val="24"/>
        </w:rPr>
        <w:t>городского поселения город Поворино</w:t>
      </w:r>
    </w:p>
    <w:p w:rsidR="00766D89" w:rsidRPr="00766D89" w:rsidRDefault="00766D89" w:rsidP="00766D89">
      <w:pPr>
        <w:pStyle w:val="FR3"/>
        <w:keepNext/>
        <w:keepLines/>
        <w:jc w:val="right"/>
        <w:rPr>
          <w:color w:val="000000"/>
          <w:sz w:val="24"/>
          <w:szCs w:val="24"/>
        </w:rPr>
      </w:pPr>
      <w:r w:rsidRPr="00766D89">
        <w:rPr>
          <w:color w:val="000000"/>
          <w:sz w:val="24"/>
          <w:szCs w:val="24"/>
        </w:rPr>
        <w:t>Поворинского муниципального района</w:t>
      </w:r>
    </w:p>
    <w:p w:rsidR="00766D89" w:rsidRPr="00766D89" w:rsidRDefault="00766D89" w:rsidP="00766D89">
      <w:pPr>
        <w:pStyle w:val="FR3"/>
        <w:keepNext/>
        <w:keepLines/>
        <w:jc w:val="right"/>
        <w:rPr>
          <w:color w:val="000000"/>
          <w:sz w:val="24"/>
          <w:szCs w:val="24"/>
        </w:rPr>
      </w:pPr>
      <w:r w:rsidRPr="00766D89">
        <w:rPr>
          <w:color w:val="000000"/>
          <w:sz w:val="24"/>
          <w:szCs w:val="24"/>
        </w:rPr>
        <w:t>Воронежской области</w:t>
      </w:r>
    </w:p>
    <w:p w:rsidR="00766D89" w:rsidRPr="00766D89" w:rsidRDefault="00766D89" w:rsidP="00766D89">
      <w:pPr>
        <w:pStyle w:val="FR3"/>
        <w:keepNext/>
        <w:keepLines/>
        <w:jc w:val="right"/>
        <w:rPr>
          <w:color w:val="000000"/>
          <w:sz w:val="24"/>
          <w:szCs w:val="24"/>
        </w:rPr>
      </w:pPr>
    </w:p>
    <w:p w:rsidR="00766D89" w:rsidRDefault="00766D89" w:rsidP="00766D89">
      <w:pPr>
        <w:pStyle w:val="FR3"/>
        <w:keepNext/>
        <w:keepLines/>
        <w:jc w:val="right"/>
        <w:rPr>
          <w:color w:val="000000"/>
          <w:sz w:val="24"/>
          <w:szCs w:val="24"/>
        </w:rPr>
      </w:pPr>
      <w:r w:rsidRPr="00766D89">
        <w:rPr>
          <w:color w:val="000000"/>
          <w:sz w:val="24"/>
          <w:szCs w:val="24"/>
        </w:rPr>
        <w:t xml:space="preserve">от </w:t>
      </w:r>
      <w:r w:rsidR="008E63DF">
        <w:rPr>
          <w:color w:val="000000"/>
          <w:sz w:val="24"/>
          <w:szCs w:val="24"/>
        </w:rPr>
        <w:t>17.02.2021</w:t>
      </w:r>
      <w:r w:rsidRPr="00766D89">
        <w:rPr>
          <w:color w:val="000000"/>
          <w:sz w:val="24"/>
          <w:szCs w:val="24"/>
        </w:rPr>
        <w:t xml:space="preserve"> г. № </w:t>
      </w:r>
      <w:r w:rsidR="008E63DF">
        <w:rPr>
          <w:color w:val="000000"/>
          <w:sz w:val="24"/>
          <w:szCs w:val="24"/>
        </w:rPr>
        <w:t>55</w:t>
      </w:r>
    </w:p>
    <w:p w:rsidR="00766D89" w:rsidRDefault="00766D89" w:rsidP="00766D89">
      <w:pPr>
        <w:pStyle w:val="FR3"/>
        <w:keepNext/>
        <w:keepLines/>
        <w:jc w:val="right"/>
        <w:rPr>
          <w:color w:val="000000"/>
          <w:sz w:val="24"/>
          <w:szCs w:val="24"/>
        </w:rPr>
      </w:pPr>
    </w:p>
    <w:p w:rsidR="00766D89" w:rsidRPr="0054126E" w:rsidRDefault="00D64E7E" w:rsidP="00766D89">
      <w:pPr>
        <w:pStyle w:val="FR3"/>
        <w:keepNext/>
        <w:keepLines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Тексты речевых сообщений</w:t>
      </w:r>
      <w:r w:rsidR="00766D89" w:rsidRPr="0054126E">
        <w:rPr>
          <w:b/>
          <w:color w:val="000000"/>
          <w:sz w:val="28"/>
          <w:szCs w:val="28"/>
        </w:rPr>
        <w:t xml:space="preserve"> по оповещению населения городского поселения при уг</w:t>
      </w:r>
      <w:r>
        <w:rPr>
          <w:b/>
          <w:color w:val="000000"/>
          <w:sz w:val="28"/>
          <w:szCs w:val="28"/>
        </w:rPr>
        <w:t>розе или возникновении чрезвычайной</w:t>
      </w:r>
      <w:r w:rsidR="00766D89" w:rsidRPr="0054126E">
        <w:rPr>
          <w:b/>
          <w:color w:val="000000"/>
          <w:sz w:val="28"/>
          <w:szCs w:val="28"/>
        </w:rPr>
        <w:t xml:space="preserve"> ситуаци</w:t>
      </w:r>
      <w:r>
        <w:rPr>
          <w:b/>
          <w:color w:val="000000"/>
          <w:sz w:val="28"/>
          <w:szCs w:val="28"/>
        </w:rPr>
        <w:t>и</w:t>
      </w:r>
    </w:p>
    <w:p w:rsidR="00766D89" w:rsidRPr="0054126E" w:rsidRDefault="00766D89" w:rsidP="00766D89">
      <w:pPr>
        <w:pStyle w:val="FR3"/>
        <w:keepNext/>
        <w:keepLines/>
        <w:jc w:val="center"/>
        <w:rPr>
          <w:b/>
          <w:color w:val="000000"/>
          <w:sz w:val="28"/>
          <w:szCs w:val="28"/>
        </w:rPr>
      </w:pPr>
    </w:p>
    <w:p w:rsidR="00766D89" w:rsidRPr="0054126E" w:rsidRDefault="00766D89" w:rsidP="00766D89">
      <w:pPr>
        <w:pStyle w:val="FR3"/>
        <w:keepNext/>
        <w:keepLines/>
        <w:jc w:val="center"/>
        <w:rPr>
          <w:b/>
          <w:color w:val="000000"/>
          <w:sz w:val="28"/>
          <w:szCs w:val="28"/>
        </w:rPr>
      </w:pPr>
      <w:r w:rsidRPr="0054126E">
        <w:rPr>
          <w:b/>
          <w:color w:val="000000"/>
          <w:sz w:val="28"/>
          <w:szCs w:val="28"/>
        </w:rPr>
        <w:t>Текст</w:t>
      </w:r>
    </w:p>
    <w:p w:rsidR="00766D89" w:rsidRPr="0054126E" w:rsidRDefault="00B274B2" w:rsidP="00766D89">
      <w:pPr>
        <w:pStyle w:val="FR3"/>
        <w:keepNext/>
        <w:keepLines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</w:t>
      </w:r>
      <w:r w:rsidR="00766D89" w:rsidRPr="0054126E">
        <w:rPr>
          <w:b/>
          <w:color w:val="000000"/>
          <w:sz w:val="28"/>
          <w:szCs w:val="28"/>
        </w:rPr>
        <w:t>о оповещению населения в случае угрозы или возникновения паводка</w:t>
      </w:r>
    </w:p>
    <w:p w:rsidR="00766D89" w:rsidRPr="0054126E" w:rsidRDefault="00766D89" w:rsidP="00766D89">
      <w:pPr>
        <w:pStyle w:val="FR3"/>
        <w:keepNext/>
        <w:keepLines/>
        <w:jc w:val="center"/>
        <w:rPr>
          <w:b/>
          <w:color w:val="000000"/>
          <w:sz w:val="28"/>
          <w:szCs w:val="28"/>
        </w:rPr>
      </w:pPr>
      <w:r w:rsidRPr="0054126E">
        <w:rPr>
          <w:b/>
          <w:color w:val="000000"/>
          <w:sz w:val="28"/>
          <w:szCs w:val="28"/>
        </w:rPr>
        <w:t>(наводнения)</w:t>
      </w:r>
    </w:p>
    <w:p w:rsidR="00766D89" w:rsidRPr="00B274B2" w:rsidRDefault="00766D89" w:rsidP="00766D89">
      <w:pPr>
        <w:pStyle w:val="FR3"/>
        <w:keepNext/>
        <w:keepLines/>
        <w:jc w:val="center"/>
        <w:rPr>
          <w:color w:val="000000"/>
          <w:sz w:val="24"/>
          <w:szCs w:val="24"/>
        </w:rPr>
      </w:pPr>
    </w:p>
    <w:p w:rsidR="00766D89" w:rsidRPr="00B274B2" w:rsidRDefault="00766D89" w:rsidP="00766D89">
      <w:pPr>
        <w:pStyle w:val="FR3"/>
        <w:keepNext/>
        <w:keepLines/>
        <w:jc w:val="center"/>
        <w:rPr>
          <w:color w:val="000000"/>
          <w:sz w:val="24"/>
          <w:szCs w:val="24"/>
        </w:rPr>
      </w:pPr>
      <w:r w:rsidRPr="00B274B2">
        <w:rPr>
          <w:color w:val="000000"/>
          <w:sz w:val="24"/>
          <w:szCs w:val="24"/>
        </w:rPr>
        <w:t>Внимание! Внимание!</w:t>
      </w:r>
    </w:p>
    <w:p w:rsidR="00766D89" w:rsidRPr="00B274B2" w:rsidRDefault="00D64E7E" w:rsidP="0054126E">
      <w:pPr>
        <w:pStyle w:val="FR3"/>
        <w:keepNext/>
        <w:keepLines/>
        <w:jc w:val="both"/>
        <w:rPr>
          <w:color w:val="000000"/>
          <w:sz w:val="24"/>
          <w:szCs w:val="24"/>
        </w:rPr>
      </w:pPr>
      <w:r w:rsidRPr="00B274B2">
        <w:rPr>
          <w:color w:val="000000"/>
          <w:sz w:val="24"/>
          <w:szCs w:val="24"/>
        </w:rPr>
        <w:t>Граждане! К вам обращается г</w:t>
      </w:r>
      <w:r w:rsidR="00766D89" w:rsidRPr="00B274B2">
        <w:rPr>
          <w:color w:val="000000"/>
          <w:sz w:val="24"/>
          <w:szCs w:val="24"/>
        </w:rPr>
        <w:t>лава</w:t>
      </w:r>
      <w:r w:rsidRPr="00B274B2">
        <w:rPr>
          <w:color w:val="000000"/>
          <w:sz w:val="24"/>
          <w:szCs w:val="24"/>
        </w:rPr>
        <w:t xml:space="preserve"> городского поселения город Поворино</w:t>
      </w:r>
      <w:r w:rsidR="00766D89" w:rsidRPr="00B274B2">
        <w:rPr>
          <w:color w:val="000000"/>
          <w:sz w:val="24"/>
          <w:szCs w:val="24"/>
        </w:rPr>
        <w:t>. Прослушайте информацию о мерах защиты при наводнениях и паводках.</w:t>
      </w:r>
    </w:p>
    <w:p w:rsidR="00766D89" w:rsidRPr="00B274B2" w:rsidRDefault="00D64E7E" w:rsidP="0054126E">
      <w:pPr>
        <w:pStyle w:val="FR3"/>
        <w:keepNext/>
        <w:keepLines/>
        <w:jc w:val="both"/>
        <w:rPr>
          <w:color w:val="000000"/>
          <w:sz w:val="24"/>
          <w:szCs w:val="24"/>
        </w:rPr>
      </w:pPr>
      <w:r w:rsidRPr="00B274B2">
        <w:rPr>
          <w:color w:val="000000"/>
          <w:sz w:val="24"/>
          <w:szCs w:val="24"/>
        </w:rPr>
        <w:t xml:space="preserve"> </w:t>
      </w:r>
      <w:r w:rsidR="00766D89" w:rsidRPr="00B274B2">
        <w:rPr>
          <w:color w:val="000000"/>
          <w:sz w:val="24"/>
          <w:szCs w:val="24"/>
        </w:rPr>
        <w:t xml:space="preserve">Получив предупреждение об угрозе наводнения (затопления), сообщите об этом вашим близким, соседям. </w:t>
      </w:r>
      <w:proofErr w:type="gramStart"/>
      <w:r w:rsidR="00766D89" w:rsidRPr="00B274B2">
        <w:rPr>
          <w:color w:val="000000"/>
          <w:sz w:val="24"/>
          <w:szCs w:val="24"/>
        </w:rPr>
        <w:t xml:space="preserve">Предупреждение об ожидаемом наводнении обычно содержит информацию о </w:t>
      </w:r>
      <w:r w:rsidRPr="00B274B2">
        <w:rPr>
          <w:color w:val="000000"/>
          <w:sz w:val="24"/>
          <w:szCs w:val="24"/>
        </w:rPr>
        <w:t>времени и границах затопления, а</w:t>
      </w:r>
      <w:r w:rsidR="00766D89" w:rsidRPr="00B274B2">
        <w:rPr>
          <w:color w:val="000000"/>
          <w:sz w:val="24"/>
          <w:szCs w:val="24"/>
        </w:rPr>
        <w:t xml:space="preserve"> также рекомендации жителям о целесообразном</w:t>
      </w:r>
      <w:r w:rsidR="00960F2C" w:rsidRPr="00B274B2">
        <w:rPr>
          <w:color w:val="000000"/>
          <w:sz w:val="24"/>
          <w:szCs w:val="24"/>
        </w:rPr>
        <w:t xml:space="preserve"> поведение или о порядке эвакуации.</w:t>
      </w:r>
      <w:proofErr w:type="gramEnd"/>
      <w:r w:rsidR="00960F2C" w:rsidRPr="00B274B2">
        <w:rPr>
          <w:color w:val="000000"/>
          <w:sz w:val="24"/>
          <w:szCs w:val="24"/>
        </w:rPr>
        <w:t xml:space="preserve"> Продолжая слушать местное радио или специально уполномоченных лиц  с громкоговорящей аппаратурой (если речь идет не о внезапном подтоплении), необходимо готовит</w:t>
      </w:r>
      <w:r w:rsidRPr="00B274B2">
        <w:rPr>
          <w:color w:val="000000"/>
          <w:sz w:val="24"/>
          <w:szCs w:val="24"/>
        </w:rPr>
        <w:t>ь</w:t>
      </w:r>
      <w:r w:rsidR="00960F2C" w:rsidRPr="00B274B2">
        <w:rPr>
          <w:color w:val="000000"/>
          <w:sz w:val="24"/>
          <w:szCs w:val="24"/>
        </w:rPr>
        <w:t xml:space="preserve">ся к эвакуации </w:t>
      </w:r>
      <w:proofErr w:type="gramStart"/>
      <w:r w:rsidR="00960F2C" w:rsidRPr="00B274B2">
        <w:rPr>
          <w:color w:val="000000"/>
          <w:sz w:val="24"/>
          <w:szCs w:val="24"/>
        </w:rPr>
        <w:t>в место временного размещения</w:t>
      </w:r>
      <w:proofErr w:type="gramEnd"/>
      <w:r w:rsidR="00960F2C" w:rsidRPr="00B274B2">
        <w:rPr>
          <w:color w:val="000000"/>
          <w:sz w:val="24"/>
          <w:szCs w:val="24"/>
        </w:rPr>
        <w:t>, определяемого органами местного самоуправления (как правило, на базе средних школ), где будет организовано питание, медицинское обслуживание.</w:t>
      </w:r>
    </w:p>
    <w:p w:rsidR="00960F2C" w:rsidRPr="00B274B2" w:rsidRDefault="00960F2C" w:rsidP="0054126E">
      <w:pPr>
        <w:pStyle w:val="FR3"/>
        <w:keepNext/>
        <w:keepLines/>
        <w:jc w:val="both"/>
        <w:rPr>
          <w:color w:val="000000"/>
          <w:sz w:val="24"/>
          <w:szCs w:val="24"/>
        </w:rPr>
      </w:pPr>
      <w:r w:rsidRPr="00B274B2">
        <w:rPr>
          <w:color w:val="000000"/>
          <w:sz w:val="24"/>
          <w:szCs w:val="24"/>
        </w:rPr>
        <w:t xml:space="preserve">  Перед эвакуацией для сохранности своего дома необходимо отключить воду, газ, электричество, потушить печи, перенести на верхние этажи (чердаки) ценные вещи и предметы, убрать в безопасные места сельскохозяйственный инвентарь, закрыть (при необходимости обить) окна и двери первых этажей подручным материалом.</w:t>
      </w:r>
    </w:p>
    <w:p w:rsidR="00960F2C" w:rsidRPr="00B274B2" w:rsidRDefault="00D64E7E" w:rsidP="0054126E">
      <w:pPr>
        <w:pStyle w:val="FR3"/>
        <w:keepNext/>
        <w:keepLines/>
        <w:jc w:val="both"/>
        <w:rPr>
          <w:color w:val="000000"/>
          <w:sz w:val="24"/>
          <w:szCs w:val="24"/>
        </w:rPr>
      </w:pPr>
      <w:r w:rsidRPr="00B274B2">
        <w:rPr>
          <w:color w:val="000000"/>
          <w:sz w:val="24"/>
          <w:szCs w:val="24"/>
        </w:rPr>
        <w:t xml:space="preserve"> </w:t>
      </w:r>
      <w:proofErr w:type="gramStart"/>
      <w:r w:rsidR="00960F2C" w:rsidRPr="00B274B2">
        <w:rPr>
          <w:color w:val="000000"/>
          <w:sz w:val="24"/>
          <w:szCs w:val="24"/>
        </w:rPr>
        <w:t>При</w:t>
      </w:r>
      <w:proofErr w:type="gramEnd"/>
      <w:r w:rsidR="00960F2C" w:rsidRPr="00B274B2">
        <w:rPr>
          <w:color w:val="000000"/>
          <w:sz w:val="24"/>
          <w:szCs w:val="24"/>
        </w:rPr>
        <w:t xml:space="preserve"> </w:t>
      </w:r>
      <w:proofErr w:type="gramStart"/>
      <w:r w:rsidR="00960F2C" w:rsidRPr="00B274B2">
        <w:rPr>
          <w:color w:val="000000"/>
          <w:sz w:val="24"/>
          <w:szCs w:val="24"/>
        </w:rPr>
        <w:t>получение</w:t>
      </w:r>
      <w:proofErr w:type="gramEnd"/>
      <w:r w:rsidR="00960F2C" w:rsidRPr="00B274B2">
        <w:rPr>
          <w:color w:val="000000"/>
          <w:sz w:val="24"/>
          <w:szCs w:val="24"/>
        </w:rPr>
        <w:t xml:space="preserve"> сигнала о начале эвакуации необходимо быстро собрать и взять с собой документы, деньги, ценности, лекарства, комплект одежды и обуви по сезону, запас питания на несколько дней и следовать на направленный эвакуационный пункт.</w:t>
      </w:r>
    </w:p>
    <w:p w:rsidR="00960F2C" w:rsidRPr="00B274B2" w:rsidRDefault="00B274B2" w:rsidP="0054126E">
      <w:pPr>
        <w:pStyle w:val="FR3"/>
        <w:keepNext/>
        <w:keepLines/>
        <w:jc w:val="both"/>
        <w:rPr>
          <w:color w:val="000000"/>
          <w:sz w:val="24"/>
          <w:szCs w:val="24"/>
        </w:rPr>
      </w:pPr>
      <w:r w:rsidRPr="00B274B2">
        <w:rPr>
          <w:color w:val="000000"/>
          <w:sz w:val="24"/>
          <w:szCs w:val="24"/>
        </w:rPr>
        <w:t xml:space="preserve"> </w:t>
      </w:r>
      <w:r w:rsidR="0054126E" w:rsidRPr="00B274B2">
        <w:rPr>
          <w:color w:val="000000"/>
          <w:sz w:val="24"/>
          <w:szCs w:val="24"/>
        </w:rPr>
        <w:t>При внезапном наводнени</w:t>
      </w:r>
      <w:r w:rsidRPr="00B274B2">
        <w:rPr>
          <w:color w:val="000000"/>
          <w:sz w:val="24"/>
          <w:szCs w:val="24"/>
        </w:rPr>
        <w:t>и</w:t>
      </w:r>
      <w:r w:rsidR="0054126E" w:rsidRPr="00B274B2">
        <w:rPr>
          <w:color w:val="000000"/>
          <w:sz w:val="24"/>
          <w:szCs w:val="24"/>
        </w:rPr>
        <w:t xml:space="preserve"> необходимо как можно быстрее занять ближайшее возвышенное место и быть готов</w:t>
      </w:r>
      <w:r w:rsidRPr="00B274B2">
        <w:rPr>
          <w:color w:val="000000"/>
          <w:sz w:val="24"/>
          <w:szCs w:val="24"/>
        </w:rPr>
        <w:t>ым к организационной эвакуации.</w:t>
      </w:r>
      <w:r w:rsidR="0054126E" w:rsidRPr="00B274B2">
        <w:rPr>
          <w:color w:val="000000"/>
          <w:sz w:val="24"/>
          <w:szCs w:val="24"/>
        </w:rPr>
        <w:t xml:space="preserve"> Необходимо принять меры, позволяющие спасателям своевременно обнаружить людей, отрезанных водой и нуждающихся в помощи: в светлое время суток вывесить на высоком месте полотнища; в темное время суток издавать световые сигналы. </w:t>
      </w:r>
    </w:p>
    <w:p w:rsidR="00766D89" w:rsidRPr="00B274B2" w:rsidRDefault="00766D89" w:rsidP="0054126E">
      <w:pPr>
        <w:pStyle w:val="FR3"/>
        <w:keepNext/>
        <w:keepLines/>
        <w:jc w:val="both"/>
        <w:rPr>
          <w:color w:val="000000"/>
          <w:sz w:val="24"/>
          <w:szCs w:val="24"/>
        </w:rPr>
      </w:pPr>
    </w:p>
    <w:p w:rsidR="0054126E" w:rsidRPr="00D64E7E" w:rsidRDefault="0054126E" w:rsidP="00766D89">
      <w:pPr>
        <w:pStyle w:val="FR3"/>
        <w:keepNext/>
        <w:keepLines/>
        <w:rPr>
          <w:color w:val="000000"/>
          <w:sz w:val="28"/>
          <w:szCs w:val="28"/>
        </w:rPr>
      </w:pPr>
    </w:p>
    <w:p w:rsidR="0054126E" w:rsidRDefault="0054126E" w:rsidP="00766D89">
      <w:pPr>
        <w:pStyle w:val="FR3"/>
        <w:keepNext/>
        <w:keepLines/>
        <w:rPr>
          <w:color w:val="000000"/>
          <w:sz w:val="24"/>
          <w:szCs w:val="24"/>
        </w:rPr>
      </w:pPr>
    </w:p>
    <w:p w:rsidR="0054126E" w:rsidRPr="00B274B2" w:rsidRDefault="0054126E" w:rsidP="0054126E">
      <w:pPr>
        <w:pStyle w:val="FR3"/>
        <w:keepNext/>
        <w:keepLines/>
        <w:jc w:val="center"/>
        <w:rPr>
          <w:b/>
          <w:color w:val="000000"/>
          <w:sz w:val="24"/>
          <w:szCs w:val="24"/>
        </w:rPr>
      </w:pPr>
      <w:r w:rsidRPr="00B274B2">
        <w:rPr>
          <w:b/>
          <w:color w:val="000000"/>
          <w:sz w:val="24"/>
          <w:szCs w:val="24"/>
        </w:rPr>
        <w:t>ПОМНИТЕ!!!</w:t>
      </w:r>
    </w:p>
    <w:p w:rsidR="0054126E" w:rsidRPr="00B274B2" w:rsidRDefault="0054126E" w:rsidP="00B274B2">
      <w:pPr>
        <w:pStyle w:val="FR3"/>
        <w:keepNext/>
        <w:keepLines/>
        <w:jc w:val="both"/>
        <w:rPr>
          <w:b/>
          <w:color w:val="000000"/>
          <w:sz w:val="24"/>
          <w:szCs w:val="24"/>
        </w:rPr>
      </w:pPr>
      <w:r w:rsidRPr="00B274B2">
        <w:rPr>
          <w:b/>
          <w:color w:val="000000"/>
          <w:sz w:val="24"/>
          <w:szCs w:val="24"/>
        </w:rPr>
        <w:t>В затопленной местности нельзя употреблять в пищу продукты, соприкасавшиеся с поступившей водой и пить некипяченую воду. Намокшими электроприборами можно пользовать</w:t>
      </w:r>
      <w:r w:rsidR="00B274B2" w:rsidRPr="00B274B2">
        <w:rPr>
          <w:b/>
          <w:color w:val="000000"/>
          <w:sz w:val="24"/>
          <w:szCs w:val="24"/>
        </w:rPr>
        <w:t>ся после тщательной их просушки.</w:t>
      </w:r>
    </w:p>
    <w:p w:rsidR="00892A13" w:rsidRPr="00B274B2" w:rsidRDefault="00892A13" w:rsidP="00B274B2">
      <w:pPr>
        <w:pStyle w:val="FR3"/>
        <w:keepNext/>
        <w:keepLines/>
        <w:widowControl/>
        <w:ind w:left="0"/>
        <w:rPr>
          <w:b/>
          <w:color w:val="000000"/>
          <w:sz w:val="24"/>
          <w:szCs w:val="24"/>
        </w:rPr>
      </w:pPr>
    </w:p>
    <w:p w:rsidR="00B274B2" w:rsidRDefault="00B274B2" w:rsidP="0054126E">
      <w:pPr>
        <w:pStyle w:val="FR3"/>
        <w:keepNext/>
        <w:keepLines/>
        <w:widowControl/>
        <w:ind w:left="0"/>
        <w:jc w:val="center"/>
        <w:rPr>
          <w:b/>
          <w:color w:val="000000"/>
          <w:sz w:val="32"/>
          <w:szCs w:val="32"/>
        </w:rPr>
      </w:pPr>
    </w:p>
    <w:p w:rsidR="0054126E" w:rsidRPr="00892A13" w:rsidRDefault="0054126E" w:rsidP="0054126E">
      <w:pPr>
        <w:pStyle w:val="FR3"/>
        <w:keepNext/>
        <w:keepLines/>
        <w:widowControl/>
        <w:ind w:left="0"/>
        <w:jc w:val="center"/>
        <w:rPr>
          <w:b/>
          <w:color w:val="000000"/>
          <w:sz w:val="32"/>
          <w:szCs w:val="32"/>
        </w:rPr>
      </w:pPr>
      <w:r w:rsidRPr="00892A13">
        <w:rPr>
          <w:b/>
          <w:color w:val="000000"/>
          <w:sz w:val="32"/>
          <w:szCs w:val="32"/>
        </w:rPr>
        <w:t>Текст по оповещению населения в случае получения штормового предупреждения</w:t>
      </w:r>
    </w:p>
    <w:p w:rsidR="0054126E" w:rsidRPr="00892A13" w:rsidRDefault="0054126E" w:rsidP="0054126E">
      <w:pPr>
        <w:pStyle w:val="FR3"/>
        <w:keepNext/>
        <w:keepLines/>
        <w:widowControl/>
        <w:ind w:left="0"/>
        <w:jc w:val="center"/>
        <w:rPr>
          <w:b/>
          <w:color w:val="000000"/>
          <w:sz w:val="32"/>
          <w:szCs w:val="32"/>
        </w:rPr>
      </w:pPr>
    </w:p>
    <w:p w:rsidR="0054126E" w:rsidRPr="00892A13" w:rsidRDefault="0054126E" w:rsidP="0054126E">
      <w:pPr>
        <w:pStyle w:val="FR3"/>
        <w:keepNext/>
        <w:keepLines/>
        <w:widowControl/>
        <w:ind w:left="0"/>
        <w:jc w:val="center"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lastRenderedPageBreak/>
        <w:t>Внимание! Внимание!</w:t>
      </w:r>
    </w:p>
    <w:p w:rsidR="0054126E" w:rsidRDefault="0054126E" w:rsidP="0054126E">
      <w:pPr>
        <w:pStyle w:val="FR3"/>
        <w:keepNext/>
        <w:keepLines/>
        <w:widowControl/>
        <w:ind w:left="0"/>
        <w:jc w:val="center"/>
        <w:rPr>
          <w:color w:val="000000"/>
          <w:sz w:val="24"/>
          <w:szCs w:val="24"/>
        </w:rPr>
      </w:pPr>
    </w:p>
    <w:p w:rsidR="0054126E" w:rsidRPr="00892A13" w:rsidRDefault="0054126E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Граждане! К вам обращается глава городского поселения город Поворино.</w:t>
      </w:r>
    </w:p>
    <w:p w:rsidR="008C5CA7" w:rsidRPr="00892A13" w:rsidRDefault="008C5CA7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 xml:space="preserve">Прослушайте информацию о действиях </w:t>
      </w:r>
      <w:proofErr w:type="gramStart"/>
      <w:r w:rsidRPr="00892A13">
        <w:rPr>
          <w:color w:val="000000"/>
          <w:sz w:val="28"/>
          <w:szCs w:val="28"/>
        </w:rPr>
        <w:t>при</w:t>
      </w:r>
      <w:proofErr w:type="gramEnd"/>
      <w:r w:rsidRPr="00892A13">
        <w:rPr>
          <w:color w:val="000000"/>
          <w:sz w:val="28"/>
          <w:szCs w:val="28"/>
        </w:rPr>
        <w:t xml:space="preserve"> получение штормового предупреждения </w:t>
      </w:r>
      <w:proofErr w:type="spellStart"/>
      <w:r w:rsidRPr="00892A13">
        <w:rPr>
          <w:color w:val="000000"/>
          <w:sz w:val="28"/>
          <w:szCs w:val="28"/>
        </w:rPr>
        <w:t>Росгидрометеослужбы</w:t>
      </w:r>
      <w:proofErr w:type="spellEnd"/>
      <w:r w:rsidRPr="00892A13">
        <w:rPr>
          <w:color w:val="000000"/>
          <w:sz w:val="28"/>
          <w:szCs w:val="28"/>
        </w:rPr>
        <w:t>.</w:t>
      </w:r>
    </w:p>
    <w:p w:rsidR="008C5CA7" w:rsidRPr="00892A13" w:rsidRDefault="008C5CA7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Штормовое преду</w:t>
      </w:r>
      <w:r w:rsidR="00B274B2">
        <w:rPr>
          <w:color w:val="000000"/>
          <w:sz w:val="28"/>
          <w:szCs w:val="28"/>
        </w:rPr>
        <w:t>преждение подается, при усилении</w:t>
      </w:r>
      <w:r w:rsidRPr="00892A13">
        <w:rPr>
          <w:color w:val="000000"/>
          <w:sz w:val="28"/>
          <w:szCs w:val="28"/>
        </w:rPr>
        <w:t xml:space="preserve"> ветра до 30 м/сек.</w:t>
      </w:r>
    </w:p>
    <w:p w:rsidR="008C5CA7" w:rsidRPr="00892A13" w:rsidRDefault="008C5CA7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После получения такого предупреждения следует:</w:t>
      </w:r>
    </w:p>
    <w:p w:rsidR="008C5CA7" w:rsidRPr="00892A13" w:rsidRDefault="008C5CA7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очистить балконы и территории дворов от легких предметов или закрепить их;</w:t>
      </w:r>
    </w:p>
    <w:p w:rsidR="008C5CA7" w:rsidRPr="00892A13" w:rsidRDefault="008C5CA7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закрыть на замки и засовы все окна и двери;</w:t>
      </w:r>
    </w:p>
    <w:p w:rsidR="008C5CA7" w:rsidRPr="00892A13" w:rsidRDefault="008C5CA7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укрепить по возможности</w:t>
      </w:r>
      <w:r w:rsidR="00DC7612" w:rsidRPr="00892A13">
        <w:rPr>
          <w:color w:val="000000"/>
          <w:sz w:val="28"/>
          <w:szCs w:val="28"/>
        </w:rPr>
        <w:t xml:space="preserve"> крыши, печные и вентиляционные трубы;</w:t>
      </w:r>
    </w:p>
    <w:p w:rsidR="00DC7612" w:rsidRPr="00892A13" w:rsidRDefault="00DC7612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заделать щитами ставни и окна в чердачных помещениях;</w:t>
      </w:r>
    </w:p>
    <w:p w:rsidR="00DC7612" w:rsidRPr="00892A13" w:rsidRDefault="00DC7612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потушить огонь в печах;</w:t>
      </w:r>
    </w:p>
    <w:p w:rsidR="00DC7612" w:rsidRPr="00892A13" w:rsidRDefault="00DC7612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 xml:space="preserve">подготовить медицинские аптечки и упаковать запасы продуктов и воды </w:t>
      </w:r>
      <w:r w:rsidR="00B274B2">
        <w:rPr>
          <w:color w:val="000000"/>
          <w:sz w:val="28"/>
          <w:szCs w:val="28"/>
        </w:rPr>
        <w:t xml:space="preserve">на </w:t>
      </w:r>
      <w:r w:rsidRPr="00892A13">
        <w:rPr>
          <w:color w:val="000000"/>
          <w:sz w:val="28"/>
          <w:szCs w:val="28"/>
        </w:rPr>
        <w:t>2-3 суток;</w:t>
      </w:r>
    </w:p>
    <w:p w:rsidR="00892A13" w:rsidRPr="00892A13" w:rsidRDefault="00892A13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подготовить автономные источники освещения (фонари, керосиновые лампы, свечи)</w:t>
      </w:r>
      <w:r w:rsidR="00B274B2">
        <w:rPr>
          <w:color w:val="000000"/>
          <w:sz w:val="28"/>
          <w:szCs w:val="28"/>
        </w:rPr>
        <w:t>;</w:t>
      </w:r>
    </w:p>
    <w:p w:rsidR="00892A13" w:rsidRPr="00892A13" w:rsidRDefault="00892A13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перейти из легких построек в более прочные здания или в защитные сооружения ГО.</w:t>
      </w:r>
    </w:p>
    <w:p w:rsidR="00892A13" w:rsidRPr="00892A13" w:rsidRDefault="00892A13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Если ураган застал Вас на улице, необходимо:</w:t>
      </w:r>
    </w:p>
    <w:p w:rsidR="00892A13" w:rsidRPr="00892A13" w:rsidRDefault="00892A13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держаться подальше от легких построек, мостов, эстакад, ЛЭП, матч, деревьев;</w:t>
      </w:r>
    </w:p>
    <w:p w:rsidR="00892A13" w:rsidRPr="00892A13" w:rsidRDefault="00892A13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защищаться от летящих предметов листами фанеры, досками, ящиками и другими подручными средствами;</w:t>
      </w:r>
    </w:p>
    <w:p w:rsidR="00892A13" w:rsidRDefault="00892A13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 xml:space="preserve">попытаться </w:t>
      </w:r>
      <w:proofErr w:type="gramStart"/>
      <w:r w:rsidRPr="00892A13">
        <w:rPr>
          <w:color w:val="000000"/>
          <w:sz w:val="28"/>
          <w:szCs w:val="28"/>
        </w:rPr>
        <w:t>побыстрее</w:t>
      </w:r>
      <w:proofErr w:type="gramEnd"/>
      <w:r w:rsidRPr="00892A13">
        <w:rPr>
          <w:color w:val="000000"/>
          <w:sz w:val="28"/>
          <w:szCs w:val="28"/>
        </w:rPr>
        <w:t xml:space="preserve"> укрыться в подвалах, погребах и других заглубленных помещениях</w:t>
      </w:r>
    </w:p>
    <w:p w:rsidR="00892A13" w:rsidRDefault="00892A13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</w:p>
    <w:p w:rsidR="00892A13" w:rsidRDefault="00892A13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</w:p>
    <w:p w:rsidR="00892A13" w:rsidRDefault="00892A13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</w:p>
    <w:p w:rsidR="00892A13" w:rsidRDefault="00892A13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</w:p>
    <w:p w:rsidR="00892A13" w:rsidRDefault="00892A13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</w:p>
    <w:p w:rsidR="00892A13" w:rsidRDefault="00892A13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</w:p>
    <w:p w:rsidR="00892A13" w:rsidRDefault="00892A13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</w:p>
    <w:p w:rsidR="00892A13" w:rsidRDefault="00892A13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</w:p>
    <w:p w:rsidR="00892A13" w:rsidRDefault="00892A13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</w:p>
    <w:p w:rsidR="00892A13" w:rsidRDefault="00892A13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</w:p>
    <w:p w:rsidR="00892A13" w:rsidRDefault="00892A13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</w:p>
    <w:p w:rsidR="00892A13" w:rsidRDefault="00892A13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</w:p>
    <w:p w:rsidR="00B274B2" w:rsidRDefault="00B274B2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</w:p>
    <w:p w:rsidR="00B274B2" w:rsidRDefault="00B274B2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</w:p>
    <w:p w:rsidR="00892A13" w:rsidRDefault="00892A13" w:rsidP="00892A13">
      <w:pPr>
        <w:pStyle w:val="FR3"/>
        <w:keepNext/>
        <w:keepLines/>
        <w:widowControl/>
        <w:ind w:left="0"/>
        <w:jc w:val="both"/>
        <w:rPr>
          <w:color w:val="000000"/>
          <w:sz w:val="28"/>
          <w:szCs w:val="28"/>
        </w:rPr>
      </w:pPr>
    </w:p>
    <w:p w:rsidR="002238BD" w:rsidRDefault="002238BD" w:rsidP="00892A13">
      <w:pPr>
        <w:pStyle w:val="FR3"/>
        <w:keepNext/>
        <w:keepLines/>
        <w:widowControl/>
        <w:ind w:left="0"/>
        <w:jc w:val="center"/>
        <w:rPr>
          <w:b/>
          <w:color w:val="000000"/>
          <w:sz w:val="28"/>
          <w:szCs w:val="28"/>
        </w:rPr>
      </w:pPr>
    </w:p>
    <w:p w:rsidR="002238BD" w:rsidRDefault="002238BD" w:rsidP="00892A13">
      <w:pPr>
        <w:pStyle w:val="FR3"/>
        <w:keepNext/>
        <w:keepLines/>
        <w:widowControl/>
        <w:ind w:left="0"/>
        <w:jc w:val="center"/>
        <w:rPr>
          <w:b/>
          <w:color w:val="000000"/>
          <w:sz w:val="28"/>
          <w:szCs w:val="28"/>
        </w:rPr>
      </w:pPr>
    </w:p>
    <w:p w:rsidR="002238BD" w:rsidRDefault="002238BD" w:rsidP="00892A13">
      <w:pPr>
        <w:pStyle w:val="FR3"/>
        <w:keepNext/>
        <w:keepLines/>
        <w:widowControl/>
        <w:ind w:left="0"/>
        <w:jc w:val="center"/>
        <w:rPr>
          <w:b/>
          <w:color w:val="000000"/>
          <w:sz w:val="28"/>
          <w:szCs w:val="28"/>
        </w:rPr>
      </w:pPr>
    </w:p>
    <w:p w:rsidR="00892A13" w:rsidRPr="00B62377" w:rsidRDefault="00892A13" w:rsidP="00892A13">
      <w:pPr>
        <w:pStyle w:val="FR3"/>
        <w:keepNext/>
        <w:keepLines/>
        <w:widowControl/>
        <w:ind w:left="0"/>
        <w:jc w:val="center"/>
        <w:rPr>
          <w:b/>
          <w:color w:val="000000"/>
          <w:sz w:val="28"/>
          <w:szCs w:val="28"/>
        </w:rPr>
      </w:pPr>
      <w:r w:rsidRPr="00B62377">
        <w:rPr>
          <w:b/>
          <w:color w:val="000000"/>
          <w:sz w:val="28"/>
          <w:szCs w:val="28"/>
        </w:rPr>
        <w:t>Текст</w:t>
      </w:r>
    </w:p>
    <w:p w:rsidR="00892A13" w:rsidRPr="00B62377" w:rsidRDefault="00B274B2" w:rsidP="00892A13">
      <w:pPr>
        <w:pStyle w:val="FR3"/>
        <w:keepNext/>
        <w:keepLines/>
        <w:widowControl/>
        <w:ind w:left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о</w:t>
      </w:r>
      <w:r w:rsidR="00892A13" w:rsidRPr="00B62377">
        <w:rPr>
          <w:b/>
          <w:color w:val="000000"/>
          <w:sz w:val="28"/>
          <w:szCs w:val="28"/>
        </w:rPr>
        <w:t>бращения к населению при угрозе воздушного нападения противника</w:t>
      </w:r>
    </w:p>
    <w:p w:rsidR="00892A13" w:rsidRDefault="00892A13" w:rsidP="00892A13">
      <w:pPr>
        <w:pStyle w:val="FR3"/>
        <w:keepNext/>
        <w:keepLines/>
        <w:widowControl/>
        <w:ind w:left="0"/>
        <w:jc w:val="center"/>
        <w:rPr>
          <w:color w:val="000000"/>
          <w:sz w:val="28"/>
          <w:szCs w:val="28"/>
        </w:rPr>
      </w:pPr>
    </w:p>
    <w:p w:rsidR="00892A13" w:rsidRPr="00892A13" w:rsidRDefault="00892A13" w:rsidP="00892A13">
      <w:pPr>
        <w:pStyle w:val="FR3"/>
        <w:keepNext/>
        <w:keepLines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«Внимание! Внимание! Граждане! «Воз</w:t>
      </w:r>
      <w:r w:rsidR="00B274B2">
        <w:rPr>
          <w:color w:val="000000"/>
          <w:sz w:val="28"/>
          <w:szCs w:val="28"/>
        </w:rPr>
        <w:t>душная тревога», «Воздушная тре</w:t>
      </w:r>
      <w:r w:rsidRPr="00892A13">
        <w:rPr>
          <w:color w:val="000000"/>
          <w:sz w:val="28"/>
          <w:szCs w:val="28"/>
        </w:rPr>
        <w:t>вога».</w:t>
      </w:r>
    </w:p>
    <w:p w:rsidR="00892A13" w:rsidRPr="00892A13" w:rsidRDefault="00892A13" w:rsidP="00892A13">
      <w:pPr>
        <w:pStyle w:val="FR3"/>
        <w:keepNext/>
        <w:keepLines/>
        <w:rPr>
          <w:color w:val="000000"/>
          <w:sz w:val="28"/>
          <w:szCs w:val="28"/>
        </w:rPr>
      </w:pPr>
    </w:p>
    <w:p w:rsidR="00892A13" w:rsidRPr="00892A13" w:rsidRDefault="00892A13" w:rsidP="00892A13">
      <w:pPr>
        <w:pStyle w:val="FR3"/>
        <w:keepNext/>
        <w:keepLines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Про</w:t>
      </w:r>
      <w:r w:rsidR="00B274B2">
        <w:rPr>
          <w:color w:val="000000"/>
          <w:sz w:val="28"/>
          <w:szCs w:val="28"/>
        </w:rPr>
        <w:t>слушайте сообщение г</w:t>
      </w:r>
      <w:r w:rsidR="00B62377">
        <w:rPr>
          <w:color w:val="000000"/>
          <w:sz w:val="28"/>
          <w:szCs w:val="28"/>
        </w:rPr>
        <w:t>лавы</w:t>
      </w:r>
      <w:r w:rsidR="00B274B2">
        <w:rPr>
          <w:color w:val="000000"/>
          <w:sz w:val="28"/>
          <w:szCs w:val="28"/>
        </w:rPr>
        <w:t xml:space="preserve"> администрации </w:t>
      </w:r>
      <w:r w:rsidR="00B62377">
        <w:rPr>
          <w:color w:val="000000"/>
          <w:sz w:val="28"/>
          <w:szCs w:val="28"/>
        </w:rPr>
        <w:t xml:space="preserve"> г</w:t>
      </w:r>
      <w:bookmarkStart w:id="0" w:name="_GoBack"/>
      <w:bookmarkEnd w:id="0"/>
      <w:r w:rsidR="00B62377">
        <w:rPr>
          <w:color w:val="000000"/>
          <w:sz w:val="28"/>
          <w:szCs w:val="28"/>
        </w:rPr>
        <w:t>ородского поселения город Поворино</w:t>
      </w:r>
      <w:proofErr w:type="gramStart"/>
      <w:r w:rsidRPr="00892A13">
        <w:rPr>
          <w:color w:val="000000"/>
          <w:sz w:val="28"/>
          <w:szCs w:val="28"/>
        </w:rPr>
        <w:t>.</w:t>
      </w:r>
      <w:proofErr w:type="gramEnd"/>
      <w:r w:rsidRPr="00892A13">
        <w:rPr>
          <w:color w:val="000000"/>
          <w:sz w:val="28"/>
          <w:szCs w:val="28"/>
        </w:rPr>
        <w:t xml:space="preserve"> (</w:t>
      </w:r>
      <w:proofErr w:type="gramStart"/>
      <w:r w:rsidRPr="00892A13">
        <w:rPr>
          <w:color w:val="000000"/>
          <w:sz w:val="28"/>
          <w:szCs w:val="28"/>
        </w:rPr>
        <w:t>д</w:t>
      </w:r>
      <w:proofErr w:type="gramEnd"/>
      <w:r w:rsidRPr="00892A13">
        <w:rPr>
          <w:color w:val="000000"/>
          <w:sz w:val="28"/>
          <w:szCs w:val="28"/>
        </w:rPr>
        <w:t>ата, время) на территории</w:t>
      </w:r>
      <w:r w:rsidR="00B62377">
        <w:rPr>
          <w:color w:val="000000"/>
          <w:sz w:val="28"/>
          <w:szCs w:val="28"/>
        </w:rPr>
        <w:t xml:space="preserve"> городского поселения город Поворино</w:t>
      </w:r>
      <w:r w:rsidRPr="00892A13">
        <w:rPr>
          <w:color w:val="000000"/>
          <w:sz w:val="28"/>
          <w:szCs w:val="28"/>
        </w:rPr>
        <w:t xml:space="preserve"> существует угроза непосредственного нападения воздушного противника.</w:t>
      </w:r>
    </w:p>
    <w:p w:rsidR="00892A13" w:rsidRPr="00892A13" w:rsidRDefault="00892A13" w:rsidP="00892A13">
      <w:pPr>
        <w:pStyle w:val="FR3"/>
        <w:keepNext/>
        <w:keepLines/>
        <w:rPr>
          <w:color w:val="000000"/>
          <w:sz w:val="28"/>
          <w:szCs w:val="28"/>
        </w:rPr>
      </w:pPr>
    </w:p>
    <w:p w:rsidR="00892A13" w:rsidRPr="00892A13" w:rsidRDefault="00892A13" w:rsidP="00892A13">
      <w:pPr>
        <w:pStyle w:val="FR3"/>
        <w:keepNext/>
        <w:keepLines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Вам необходимо: одеться самому, одеть дет</w:t>
      </w:r>
      <w:r w:rsidR="00B274B2">
        <w:rPr>
          <w:color w:val="000000"/>
          <w:sz w:val="28"/>
          <w:szCs w:val="28"/>
        </w:rPr>
        <w:t>ей; выключить газ, электроприбо</w:t>
      </w:r>
      <w:r w:rsidRPr="00892A13">
        <w:rPr>
          <w:color w:val="000000"/>
          <w:sz w:val="28"/>
          <w:szCs w:val="28"/>
        </w:rPr>
        <w:t>ры, затушить печи, котлы; закрыть плотно двери и окна.</w:t>
      </w:r>
    </w:p>
    <w:p w:rsidR="00892A13" w:rsidRPr="00892A13" w:rsidRDefault="00892A13" w:rsidP="00892A13">
      <w:pPr>
        <w:pStyle w:val="FR3"/>
        <w:keepNext/>
        <w:keepLines/>
        <w:rPr>
          <w:color w:val="000000"/>
          <w:sz w:val="28"/>
          <w:szCs w:val="28"/>
        </w:rPr>
      </w:pPr>
    </w:p>
    <w:p w:rsidR="00892A13" w:rsidRPr="00892A13" w:rsidRDefault="00892A13" w:rsidP="00892A13">
      <w:pPr>
        <w:pStyle w:val="FR3"/>
        <w:keepNext/>
        <w:keepLines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Взять с собой: средства индивидуальной защиты; запас продуктов питания и воды; личные документы и другие необходимые вещи.</w:t>
      </w:r>
    </w:p>
    <w:p w:rsidR="00892A13" w:rsidRPr="00892A13" w:rsidRDefault="00892A13" w:rsidP="00892A13">
      <w:pPr>
        <w:pStyle w:val="FR3"/>
        <w:keepNext/>
        <w:keepLines/>
        <w:rPr>
          <w:color w:val="000000"/>
          <w:sz w:val="28"/>
          <w:szCs w:val="28"/>
        </w:rPr>
      </w:pPr>
    </w:p>
    <w:p w:rsidR="00892A13" w:rsidRPr="00892A13" w:rsidRDefault="00892A13" w:rsidP="00892A13">
      <w:pPr>
        <w:pStyle w:val="FR3"/>
        <w:keepNext/>
        <w:keepLines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Погасить свет, предупредить соседей о «Воздушной тревоге».</w:t>
      </w:r>
    </w:p>
    <w:p w:rsidR="00892A13" w:rsidRPr="00892A13" w:rsidRDefault="00892A13" w:rsidP="00892A13">
      <w:pPr>
        <w:pStyle w:val="FR3"/>
        <w:keepNext/>
        <w:keepLines/>
        <w:rPr>
          <w:color w:val="000000"/>
          <w:sz w:val="28"/>
          <w:szCs w:val="28"/>
        </w:rPr>
      </w:pPr>
    </w:p>
    <w:p w:rsidR="00892A13" w:rsidRPr="00892A13" w:rsidRDefault="00892A13" w:rsidP="00892A13">
      <w:pPr>
        <w:pStyle w:val="FR3"/>
        <w:keepNext/>
        <w:keepLines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Занять ближайшее защитное сооружение (п</w:t>
      </w:r>
      <w:r w:rsidR="00B274B2">
        <w:rPr>
          <w:color w:val="000000"/>
          <w:sz w:val="28"/>
          <w:szCs w:val="28"/>
        </w:rPr>
        <w:t>ротиворадиационное укрытие, под</w:t>
      </w:r>
      <w:r w:rsidRPr="00892A13">
        <w:rPr>
          <w:color w:val="000000"/>
          <w:sz w:val="28"/>
          <w:szCs w:val="28"/>
        </w:rPr>
        <w:t>вал, погреб), находиться там до сигнала «Отбой воздушной тревоги».</w:t>
      </w:r>
    </w:p>
    <w:p w:rsidR="00892A13" w:rsidRPr="00892A13" w:rsidRDefault="00892A13" w:rsidP="00892A13">
      <w:pPr>
        <w:pStyle w:val="FR3"/>
        <w:keepNext/>
        <w:keepLines/>
        <w:rPr>
          <w:color w:val="000000"/>
          <w:sz w:val="28"/>
          <w:szCs w:val="28"/>
        </w:rPr>
      </w:pPr>
    </w:p>
    <w:p w:rsidR="00892A13" w:rsidRPr="00892A13" w:rsidRDefault="00892A13" w:rsidP="00892A13">
      <w:pPr>
        <w:pStyle w:val="FR3"/>
        <w:keepNext/>
        <w:keepLines/>
        <w:rPr>
          <w:color w:val="000000"/>
          <w:sz w:val="28"/>
          <w:szCs w:val="28"/>
        </w:rPr>
      </w:pPr>
    </w:p>
    <w:p w:rsidR="00892A13" w:rsidRPr="00892A13" w:rsidRDefault="00892A13" w:rsidP="00892A13">
      <w:pPr>
        <w:pStyle w:val="FR3"/>
        <w:keepNext/>
        <w:keepLines/>
        <w:widowControl/>
        <w:ind w:left="0"/>
        <w:rPr>
          <w:color w:val="000000"/>
          <w:sz w:val="28"/>
          <w:szCs w:val="28"/>
        </w:rPr>
      </w:pPr>
      <w:r w:rsidRPr="00892A13">
        <w:rPr>
          <w:color w:val="000000"/>
          <w:sz w:val="28"/>
          <w:szCs w:val="28"/>
        </w:rPr>
        <w:t>2. Текст обращения к населению, когда угроза воздушного нападения противника миновала:</w:t>
      </w:r>
      <w:r w:rsidR="00B274B2" w:rsidRPr="00B274B2">
        <w:rPr>
          <w:color w:val="000000"/>
          <w:sz w:val="28"/>
          <w:szCs w:val="28"/>
        </w:rPr>
        <w:t xml:space="preserve"> </w:t>
      </w:r>
      <w:r w:rsidR="00B274B2" w:rsidRPr="00892A13">
        <w:rPr>
          <w:color w:val="000000"/>
          <w:sz w:val="28"/>
          <w:szCs w:val="28"/>
        </w:rPr>
        <w:t>«Внимание! Внимание! Граждане! «</w:t>
      </w:r>
      <w:r w:rsidR="00B274B2">
        <w:rPr>
          <w:color w:val="000000"/>
          <w:sz w:val="28"/>
          <w:szCs w:val="28"/>
        </w:rPr>
        <w:t>Отбой в</w:t>
      </w:r>
      <w:r w:rsidR="00B274B2" w:rsidRPr="00892A13">
        <w:rPr>
          <w:color w:val="000000"/>
          <w:sz w:val="28"/>
          <w:szCs w:val="28"/>
        </w:rPr>
        <w:t>оз</w:t>
      </w:r>
      <w:r w:rsidR="00B274B2">
        <w:rPr>
          <w:color w:val="000000"/>
          <w:sz w:val="28"/>
          <w:szCs w:val="28"/>
        </w:rPr>
        <w:t>душной тревоге».</w:t>
      </w:r>
    </w:p>
    <w:sectPr w:rsidR="00892A13" w:rsidRPr="00892A13" w:rsidSect="009D560A">
      <w:headerReference w:type="default" r:id="rId9"/>
      <w:pgSz w:w="11906" w:h="16838"/>
      <w:pgMar w:top="1134" w:right="567" w:bottom="1134" w:left="1985" w:header="709" w:footer="720" w:gutter="0"/>
      <w:pgNumType w:start="93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B87" w:rsidRDefault="00A42B87">
      <w:r>
        <w:separator/>
      </w:r>
    </w:p>
  </w:endnote>
  <w:endnote w:type="continuationSeparator" w:id="0">
    <w:p w:rsidR="00A42B87" w:rsidRDefault="00A42B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DejaVu Sans">
    <w:charset w:val="CC"/>
    <w:family w:val="swiss"/>
    <w:pitch w:val="variable"/>
    <w:sig w:usb0="E7003EFF" w:usb1="D200FDFF" w:usb2="00042029" w:usb3="00000000" w:csb0="8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B87" w:rsidRDefault="00A42B87">
      <w:r>
        <w:separator/>
      </w:r>
    </w:p>
  </w:footnote>
  <w:footnote w:type="continuationSeparator" w:id="0">
    <w:p w:rsidR="00A42B87" w:rsidRDefault="00A42B8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F5D" w:rsidRDefault="00A22DFC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1.1pt;height:16pt;z-index:251657728;mso-wrap-distance-left:0;mso-wrap-distance-right:0;mso-position-horizontal:center;mso-position-horizontal-relative:margin" stroked="f">
          <v:fill opacity="0" color2="black"/>
          <v:textbox style="mso-next-textbox:#_x0000_s2049" inset="0,0,0,0">
            <w:txbxContent>
              <w:p w:rsidR="008B4F5D" w:rsidRDefault="008B4F5D">
                <w:pPr>
                  <w:pStyle w:val="a8"/>
                </w:pPr>
              </w:p>
            </w:txbxContent>
          </v:textbox>
          <w10:wrap type="square" side="largest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B390B"/>
    <w:multiLevelType w:val="hybridMultilevel"/>
    <w:tmpl w:val="75BE7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D60C96"/>
    <w:multiLevelType w:val="singleLevel"/>
    <w:tmpl w:val="05061936"/>
    <w:lvl w:ilvl="0">
      <w:start w:val="1"/>
      <w:numFmt w:val="decimal"/>
      <w:lvlText w:val="1.%1."/>
      <w:legacy w:legacy="1" w:legacySpace="0" w:legacyIndent="48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25F607AC"/>
    <w:multiLevelType w:val="hybridMultilevel"/>
    <w:tmpl w:val="1ADEFA18"/>
    <w:lvl w:ilvl="0" w:tplc="AE1254F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62AF7"/>
    <w:multiLevelType w:val="hybridMultilevel"/>
    <w:tmpl w:val="8354A478"/>
    <w:lvl w:ilvl="0" w:tplc="AE1254F4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4">
    <w:nsid w:val="3A1A3B32"/>
    <w:multiLevelType w:val="hybridMultilevel"/>
    <w:tmpl w:val="365E2C8C"/>
    <w:lvl w:ilvl="0" w:tplc="0F1C26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C2D5A13"/>
    <w:multiLevelType w:val="hybridMultilevel"/>
    <w:tmpl w:val="8D428A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E520D2"/>
    <w:multiLevelType w:val="hybridMultilevel"/>
    <w:tmpl w:val="2A347118"/>
    <w:lvl w:ilvl="0" w:tplc="9FBEDA32">
      <w:start w:val="1"/>
      <w:numFmt w:val="decimal"/>
      <w:lvlText w:val="%1)"/>
      <w:lvlJc w:val="left"/>
      <w:pPr>
        <w:ind w:left="11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9" w:hanging="360"/>
      </w:pPr>
    </w:lvl>
    <w:lvl w:ilvl="2" w:tplc="0419001B" w:tentative="1">
      <w:start w:val="1"/>
      <w:numFmt w:val="lowerRoman"/>
      <w:lvlText w:val="%3."/>
      <w:lvlJc w:val="right"/>
      <w:pPr>
        <w:ind w:left="2629" w:hanging="180"/>
      </w:pPr>
    </w:lvl>
    <w:lvl w:ilvl="3" w:tplc="0419000F" w:tentative="1">
      <w:start w:val="1"/>
      <w:numFmt w:val="decimal"/>
      <w:lvlText w:val="%4."/>
      <w:lvlJc w:val="left"/>
      <w:pPr>
        <w:ind w:left="3349" w:hanging="360"/>
      </w:pPr>
    </w:lvl>
    <w:lvl w:ilvl="4" w:tplc="04190019" w:tentative="1">
      <w:start w:val="1"/>
      <w:numFmt w:val="lowerLetter"/>
      <w:lvlText w:val="%5."/>
      <w:lvlJc w:val="left"/>
      <w:pPr>
        <w:ind w:left="4069" w:hanging="360"/>
      </w:pPr>
    </w:lvl>
    <w:lvl w:ilvl="5" w:tplc="0419001B" w:tentative="1">
      <w:start w:val="1"/>
      <w:numFmt w:val="lowerRoman"/>
      <w:lvlText w:val="%6."/>
      <w:lvlJc w:val="right"/>
      <w:pPr>
        <w:ind w:left="4789" w:hanging="180"/>
      </w:pPr>
    </w:lvl>
    <w:lvl w:ilvl="6" w:tplc="0419000F" w:tentative="1">
      <w:start w:val="1"/>
      <w:numFmt w:val="decimal"/>
      <w:lvlText w:val="%7."/>
      <w:lvlJc w:val="left"/>
      <w:pPr>
        <w:ind w:left="5509" w:hanging="360"/>
      </w:pPr>
    </w:lvl>
    <w:lvl w:ilvl="7" w:tplc="04190019" w:tentative="1">
      <w:start w:val="1"/>
      <w:numFmt w:val="lowerLetter"/>
      <w:lvlText w:val="%8."/>
      <w:lvlJc w:val="left"/>
      <w:pPr>
        <w:ind w:left="6229" w:hanging="360"/>
      </w:pPr>
    </w:lvl>
    <w:lvl w:ilvl="8" w:tplc="0419001B" w:tentative="1">
      <w:start w:val="1"/>
      <w:numFmt w:val="lowerRoman"/>
      <w:lvlText w:val="%9."/>
      <w:lvlJc w:val="right"/>
      <w:pPr>
        <w:ind w:left="6949" w:hanging="180"/>
      </w:pPr>
    </w:lvl>
  </w:abstractNum>
  <w:abstractNum w:abstractNumId="7">
    <w:nsid w:val="66396AB5"/>
    <w:multiLevelType w:val="hybridMultilevel"/>
    <w:tmpl w:val="D0D0737C"/>
    <w:lvl w:ilvl="0" w:tplc="21FC3496">
      <w:start w:val="1"/>
      <w:numFmt w:val="decimal"/>
      <w:lvlText w:val="%1."/>
      <w:lvlJc w:val="left"/>
      <w:pPr>
        <w:ind w:left="68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72D819A5"/>
    <w:multiLevelType w:val="hybridMultilevel"/>
    <w:tmpl w:val="053C2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B675F2"/>
    <w:multiLevelType w:val="hybridMultilevel"/>
    <w:tmpl w:val="5726B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0C4FA2"/>
    <w:multiLevelType w:val="hybridMultilevel"/>
    <w:tmpl w:val="7F4AA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  <w:lvlOverride w:ilvl="0">
      <w:startOverride w:val="1"/>
    </w:lvlOverride>
  </w:num>
  <w:num w:numId="3">
    <w:abstractNumId w:val="10"/>
  </w:num>
  <w:num w:numId="4">
    <w:abstractNumId w:val="7"/>
  </w:num>
  <w:num w:numId="5">
    <w:abstractNumId w:val="6"/>
  </w:num>
  <w:num w:numId="6">
    <w:abstractNumId w:val="3"/>
  </w:num>
  <w:num w:numId="7">
    <w:abstractNumId w:val="2"/>
  </w:num>
  <w:num w:numId="8">
    <w:abstractNumId w:val="8"/>
  </w:num>
  <w:num w:numId="9">
    <w:abstractNumId w:val="9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embedSystemFonts/>
  <w:proofState w:spelling="clean" w:grammar="clean"/>
  <w:attachedTemplate r:id="rId1"/>
  <w:stylePaneFormatFilter w:val="0000"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62E2"/>
    <w:rsid w:val="000043A9"/>
    <w:rsid w:val="00037CAB"/>
    <w:rsid w:val="00071A95"/>
    <w:rsid w:val="000741D5"/>
    <w:rsid w:val="000A31EC"/>
    <w:rsid w:val="000A6D70"/>
    <w:rsid w:val="000C2333"/>
    <w:rsid w:val="000C272D"/>
    <w:rsid w:val="000E160E"/>
    <w:rsid w:val="00166A0F"/>
    <w:rsid w:val="00167E5C"/>
    <w:rsid w:val="001A4306"/>
    <w:rsid w:val="001B3CE0"/>
    <w:rsid w:val="001C6B2F"/>
    <w:rsid w:val="002238BD"/>
    <w:rsid w:val="0022508D"/>
    <w:rsid w:val="00230387"/>
    <w:rsid w:val="002F0C30"/>
    <w:rsid w:val="002F369A"/>
    <w:rsid w:val="003153F1"/>
    <w:rsid w:val="003164F8"/>
    <w:rsid w:val="003477E2"/>
    <w:rsid w:val="0035767B"/>
    <w:rsid w:val="003B318F"/>
    <w:rsid w:val="003B73A8"/>
    <w:rsid w:val="003C48C1"/>
    <w:rsid w:val="003D4B1A"/>
    <w:rsid w:val="003F44D5"/>
    <w:rsid w:val="00490E58"/>
    <w:rsid w:val="004A362C"/>
    <w:rsid w:val="004A37FA"/>
    <w:rsid w:val="004C3CD6"/>
    <w:rsid w:val="00504C39"/>
    <w:rsid w:val="00523C3C"/>
    <w:rsid w:val="0054126E"/>
    <w:rsid w:val="0058741F"/>
    <w:rsid w:val="00591E8B"/>
    <w:rsid w:val="00597BF6"/>
    <w:rsid w:val="005C59B7"/>
    <w:rsid w:val="005D373D"/>
    <w:rsid w:val="005F12C8"/>
    <w:rsid w:val="006119F9"/>
    <w:rsid w:val="00615646"/>
    <w:rsid w:val="006209B0"/>
    <w:rsid w:val="00623F10"/>
    <w:rsid w:val="00665BD8"/>
    <w:rsid w:val="00677060"/>
    <w:rsid w:val="00685D92"/>
    <w:rsid w:val="006A0AF8"/>
    <w:rsid w:val="006B5FF4"/>
    <w:rsid w:val="006D190C"/>
    <w:rsid w:val="00714B66"/>
    <w:rsid w:val="00715460"/>
    <w:rsid w:val="00753DED"/>
    <w:rsid w:val="00766D89"/>
    <w:rsid w:val="00777E87"/>
    <w:rsid w:val="007A1014"/>
    <w:rsid w:val="007A7ED9"/>
    <w:rsid w:val="007F44A9"/>
    <w:rsid w:val="0081019C"/>
    <w:rsid w:val="008123D9"/>
    <w:rsid w:val="008158D3"/>
    <w:rsid w:val="00820080"/>
    <w:rsid w:val="00826DC3"/>
    <w:rsid w:val="008550A8"/>
    <w:rsid w:val="00866809"/>
    <w:rsid w:val="00873804"/>
    <w:rsid w:val="00890192"/>
    <w:rsid w:val="00892A13"/>
    <w:rsid w:val="008B4F5D"/>
    <w:rsid w:val="008C5CA7"/>
    <w:rsid w:val="008E5202"/>
    <w:rsid w:val="008E63DF"/>
    <w:rsid w:val="008E6448"/>
    <w:rsid w:val="008E758B"/>
    <w:rsid w:val="00922837"/>
    <w:rsid w:val="0094285F"/>
    <w:rsid w:val="00960F2C"/>
    <w:rsid w:val="00975BB0"/>
    <w:rsid w:val="00990853"/>
    <w:rsid w:val="00990BDC"/>
    <w:rsid w:val="009B3562"/>
    <w:rsid w:val="009B70CB"/>
    <w:rsid w:val="009D560A"/>
    <w:rsid w:val="009E037E"/>
    <w:rsid w:val="009E2452"/>
    <w:rsid w:val="009F6B95"/>
    <w:rsid w:val="00A21089"/>
    <w:rsid w:val="00A22DFC"/>
    <w:rsid w:val="00A42B87"/>
    <w:rsid w:val="00A76251"/>
    <w:rsid w:val="00AB305C"/>
    <w:rsid w:val="00AF5157"/>
    <w:rsid w:val="00AF721D"/>
    <w:rsid w:val="00B15D26"/>
    <w:rsid w:val="00B274B2"/>
    <w:rsid w:val="00B43B01"/>
    <w:rsid w:val="00B62377"/>
    <w:rsid w:val="00B702A3"/>
    <w:rsid w:val="00B76BFA"/>
    <w:rsid w:val="00B81652"/>
    <w:rsid w:val="00B838EC"/>
    <w:rsid w:val="00BA6469"/>
    <w:rsid w:val="00BF6233"/>
    <w:rsid w:val="00BF6BB6"/>
    <w:rsid w:val="00C06C82"/>
    <w:rsid w:val="00C11F20"/>
    <w:rsid w:val="00C17672"/>
    <w:rsid w:val="00C8189F"/>
    <w:rsid w:val="00C8699B"/>
    <w:rsid w:val="00CB1A57"/>
    <w:rsid w:val="00CB6D63"/>
    <w:rsid w:val="00CC3EB1"/>
    <w:rsid w:val="00CC7A1B"/>
    <w:rsid w:val="00D266D7"/>
    <w:rsid w:val="00D276EB"/>
    <w:rsid w:val="00D32D20"/>
    <w:rsid w:val="00D46132"/>
    <w:rsid w:val="00D5108E"/>
    <w:rsid w:val="00D64E7E"/>
    <w:rsid w:val="00D971ED"/>
    <w:rsid w:val="00DB3478"/>
    <w:rsid w:val="00DB62E2"/>
    <w:rsid w:val="00DC5675"/>
    <w:rsid w:val="00DC7612"/>
    <w:rsid w:val="00DE432D"/>
    <w:rsid w:val="00DE6AAE"/>
    <w:rsid w:val="00E035EE"/>
    <w:rsid w:val="00E440A0"/>
    <w:rsid w:val="00E460BD"/>
    <w:rsid w:val="00E509BB"/>
    <w:rsid w:val="00E80AFE"/>
    <w:rsid w:val="00E909E7"/>
    <w:rsid w:val="00EE3632"/>
    <w:rsid w:val="00F07409"/>
    <w:rsid w:val="00F11FF0"/>
    <w:rsid w:val="00F16A43"/>
    <w:rsid w:val="00F23E5C"/>
    <w:rsid w:val="00F43EC6"/>
    <w:rsid w:val="00F626FC"/>
    <w:rsid w:val="00F74F69"/>
    <w:rsid w:val="00FB20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A0F"/>
    <w:pPr>
      <w:suppressAutoHyphens/>
    </w:pPr>
    <w:rPr>
      <w:sz w:val="28"/>
      <w:szCs w:val="28"/>
      <w:lang w:eastAsia="ar-SA"/>
    </w:rPr>
  </w:style>
  <w:style w:type="paragraph" w:styleId="1">
    <w:name w:val="heading 1"/>
    <w:basedOn w:val="a"/>
    <w:next w:val="a"/>
    <w:link w:val="10"/>
    <w:qFormat/>
    <w:rsid w:val="00C17672"/>
    <w:pPr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Calibri" w:hAnsi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166A0F"/>
  </w:style>
  <w:style w:type="character" w:customStyle="1" w:styleId="11">
    <w:name w:val="Основной шрифт абзаца1"/>
    <w:rsid w:val="00166A0F"/>
  </w:style>
  <w:style w:type="character" w:styleId="a3">
    <w:name w:val="page number"/>
    <w:basedOn w:val="11"/>
    <w:rsid w:val="00166A0F"/>
  </w:style>
  <w:style w:type="character" w:customStyle="1" w:styleId="a4">
    <w:name w:val="Текст выноски Знак"/>
    <w:rsid w:val="00166A0F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rsid w:val="00166A0F"/>
    <w:pPr>
      <w:keepNext/>
      <w:spacing w:before="240" w:after="120"/>
    </w:pPr>
    <w:rPr>
      <w:rFonts w:ascii="Arial" w:eastAsia="Lucida Sans Unicode" w:hAnsi="Arial" w:cs="Mangal"/>
    </w:rPr>
  </w:style>
  <w:style w:type="paragraph" w:styleId="a6">
    <w:name w:val="Body Text"/>
    <w:basedOn w:val="a"/>
    <w:rsid w:val="00166A0F"/>
    <w:pPr>
      <w:spacing w:after="120"/>
    </w:pPr>
  </w:style>
  <w:style w:type="paragraph" w:styleId="a7">
    <w:name w:val="List"/>
    <w:basedOn w:val="a6"/>
    <w:rsid w:val="00166A0F"/>
    <w:rPr>
      <w:rFonts w:ascii="Arial" w:hAnsi="Arial" w:cs="Mangal"/>
    </w:rPr>
  </w:style>
  <w:style w:type="paragraph" w:customStyle="1" w:styleId="12">
    <w:name w:val="Название1"/>
    <w:basedOn w:val="a"/>
    <w:rsid w:val="00166A0F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3">
    <w:name w:val="Указатель1"/>
    <w:basedOn w:val="a"/>
    <w:rsid w:val="00166A0F"/>
    <w:pPr>
      <w:suppressLineNumbers/>
    </w:pPr>
    <w:rPr>
      <w:rFonts w:ascii="Arial" w:hAnsi="Arial" w:cs="Mangal"/>
    </w:rPr>
  </w:style>
  <w:style w:type="paragraph" w:styleId="a8">
    <w:name w:val="header"/>
    <w:basedOn w:val="a"/>
    <w:rsid w:val="00166A0F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166A0F"/>
    <w:pPr>
      <w:tabs>
        <w:tab w:val="center" w:pos="4677"/>
        <w:tab w:val="right" w:pos="9355"/>
      </w:tabs>
    </w:pPr>
  </w:style>
  <w:style w:type="paragraph" w:styleId="aa">
    <w:name w:val="Balloon Text"/>
    <w:basedOn w:val="a"/>
    <w:rsid w:val="00166A0F"/>
    <w:rPr>
      <w:rFonts w:ascii="Tahoma" w:hAnsi="Tahoma"/>
      <w:sz w:val="16"/>
      <w:szCs w:val="16"/>
    </w:rPr>
  </w:style>
  <w:style w:type="paragraph" w:customStyle="1" w:styleId="ab">
    <w:name w:val="Содержимое врезки"/>
    <w:basedOn w:val="a6"/>
    <w:rsid w:val="00166A0F"/>
  </w:style>
  <w:style w:type="paragraph" w:customStyle="1" w:styleId="ac">
    <w:name w:val="Содержимое таблицы"/>
    <w:basedOn w:val="a"/>
    <w:rsid w:val="00166A0F"/>
    <w:pPr>
      <w:suppressLineNumbers/>
    </w:pPr>
  </w:style>
  <w:style w:type="paragraph" w:customStyle="1" w:styleId="ad">
    <w:name w:val="Заголовок таблицы"/>
    <w:basedOn w:val="ac"/>
    <w:rsid w:val="00166A0F"/>
    <w:pPr>
      <w:jc w:val="center"/>
    </w:pPr>
    <w:rPr>
      <w:b/>
      <w:bCs/>
    </w:rPr>
  </w:style>
  <w:style w:type="table" w:styleId="ae">
    <w:name w:val="Table Grid"/>
    <w:basedOn w:val="a1"/>
    <w:uiPriority w:val="59"/>
    <w:rsid w:val="003164F8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C17672"/>
    <w:rPr>
      <w:rFonts w:ascii="Arial" w:eastAsia="Calibri" w:hAnsi="Arial"/>
      <w:b/>
      <w:bCs/>
      <w:color w:val="26282F"/>
      <w:sz w:val="24"/>
      <w:szCs w:val="24"/>
    </w:rPr>
  </w:style>
  <w:style w:type="paragraph" w:styleId="af">
    <w:name w:val="Body Text Indent"/>
    <w:basedOn w:val="a"/>
    <w:link w:val="af0"/>
    <w:semiHidden/>
    <w:unhideWhenUsed/>
    <w:rsid w:val="00C17672"/>
    <w:pPr>
      <w:widowControl w:val="0"/>
      <w:spacing w:after="120"/>
      <w:ind w:left="283"/>
    </w:pPr>
    <w:rPr>
      <w:rFonts w:eastAsia="DejaVu Sans"/>
      <w:color w:val="000000"/>
      <w:kern w:val="2"/>
      <w:sz w:val="24"/>
      <w:szCs w:val="24"/>
      <w:lang w:eastAsia="en-US"/>
    </w:rPr>
  </w:style>
  <w:style w:type="character" w:customStyle="1" w:styleId="af0">
    <w:name w:val="Основной текст с отступом Знак"/>
    <w:link w:val="af"/>
    <w:semiHidden/>
    <w:rsid w:val="00C17672"/>
    <w:rPr>
      <w:rFonts w:eastAsia="DejaVu Sans"/>
      <w:color w:val="000000"/>
      <w:kern w:val="2"/>
      <w:sz w:val="24"/>
      <w:szCs w:val="24"/>
      <w:lang w:eastAsia="en-US"/>
    </w:rPr>
  </w:style>
  <w:style w:type="paragraph" w:styleId="2">
    <w:name w:val="Body Text Indent 2"/>
    <w:basedOn w:val="a"/>
    <w:link w:val="20"/>
    <w:semiHidden/>
    <w:unhideWhenUsed/>
    <w:rsid w:val="00C17672"/>
    <w:pPr>
      <w:widowControl w:val="0"/>
      <w:spacing w:after="120" w:line="480" w:lineRule="auto"/>
      <w:ind w:left="283"/>
    </w:pPr>
    <w:rPr>
      <w:rFonts w:eastAsia="DejaVu Sans"/>
      <w:color w:val="000000"/>
      <w:kern w:val="2"/>
      <w:sz w:val="24"/>
      <w:szCs w:val="24"/>
      <w:lang w:eastAsia="en-US"/>
    </w:rPr>
  </w:style>
  <w:style w:type="character" w:customStyle="1" w:styleId="20">
    <w:name w:val="Основной текст с отступом 2 Знак"/>
    <w:link w:val="2"/>
    <w:semiHidden/>
    <w:rsid w:val="00C17672"/>
    <w:rPr>
      <w:rFonts w:eastAsia="DejaVu Sans"/>
      <w:color w:val="000000"/>
      <w:kern w:val="2"/>
      <w:sz w:val="24"/>
      <w:szCs w:val="24"/>
      <w:lang w:eastAsia="en-US"/>
    </w:rPr>
  </w:style>
  <w:style w:type="paragraph" w:styleId="3">
    <w:name w:val="Body Text Indent 3"/>
    <w:basedOn w:val="a"/>
    <w:link w:val="30"/>
    <w:semiHidden/>
    <w:unhideWhenUsed/>
    <w:rsid w:val="00C17672"/>
    <w:pPr>
      <w:widowControl w:val="0"/>
      <w:spacing w:after="120"/>
      <w:ind w:left="283"/>
    </w:pPr>
    <w:rPr>
      <w:rFonts w:eastAsia="DejaVu Sans"/>
      <w:color w:val="000000"/>
      <w:kern w:val="2"/>
      <w:sz w:val="16"/>
      <w:szCs w:val="16"/>
      <w:lang w:eastAsia="en-US"/>
    </w:rPr>
  </w:style>
  <w:style w:type="character" w:customStyle="1" w:styleId="30">
    <w:name w:val="Основной текст с отступом 3 Знак"/>
    <w:link w:val="3"/>
    <w:semiHidden/>
    <w:rsid w:val="00C17672"/>
    <w:rPr>
      <w:rFonts w:eastAsia="DejaVu Sans"/>
      <w:color w:val="000000"/>
      <w:kern w:val="2"/>
      <w:sz w:val="16"/>
      <w:szCs w:val="16"/>
      <w:lang w:eastAsia="en-US"/>
    </w:rPr>
  </w:style>
  <w:style w:type="paragraph" w:customStyle="1" w:styleId="FR3">
    <w:name w:val="FR3"/>
    <w:rsid w:val="00C17672"/>
    <w:pPr>
      <w:widowControl w:val="0"/>
      <w:ind w:left="120"/>
    </w:pPr>
  </w:style>
  <w:style w:type="paragraph" w:styleId="af1">
    <w:name w:val="List Paragraph"/>
    <w:basedOn w:val="a"/>
    <w:uiPriority w:val="34"/>
    <w:qFormat/>
    <w:rsid w:val="000A31EC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5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102;&#1088;&#1080;&#1089;&#1090;%202\Desktop\&#1040;&#1076;&#1084;&#1080;&#1085;&#1080;&#1089;&#1090;&#1088;&#1072;&#1094;&#1080;&#1103;%20&#1055;&#1086;&#1074;&#1086;&#1088;&#1080;&#1085;&#1086;\&#1056;&#1072;&#1089;&#1087;&#1086;&#1088;&#1103;&#1078;&#1077;&#1085;&#1080;&#1077;%20%20&#1089;%20&#1075;&#1077;&#1088;&#1073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F5E166-7C8E-4A7E-B572-9E2725234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 с гербом.dot</Template>
  <TotalTime>7</TotalTime>
  <Pages>8</Pages>
  <Words>1536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5</cp:revision>
  <cp:lastPrinted>2021-02-18T12:45:00Z</cp:lastPrinted>
  <dcterms:created xsi:type="dcterms:W3CDTF">2021-02-18T11:48:00Z</dcterms:created>
  <dcterms:modified xsi:type="dcterms:W3CDTF">2021-02-24T04:57:00Z</dcterms:modified>
</cp:coreProperties>
</file>