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5A48C6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5" type="#_x0000_t75" alt="ПовориноСП-ПП-01" style="position:absolute;left:0;text-align:left;margin-left:209.95pt;margin-top:-9.45pt;width:40.2pt;height:46.35pt;z-index:-1;visibility:visible">
            <v:imagedata r:id="rId8" o:title=""/>
          </v:shape>
        </w:pict>
      </w:r>
      <w:r w:rsidRPr="005A48C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pt;margin-top:-27pt;width:31.25pt;height:38pt;z-index:1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B838EC" w:rsidP="009D560A">
      <w:pPr>
        <w:spacing w:line="480" w:lineRule="auto"/>
        <w:jc w:val="center"/>
      </w:pPr>
      <w:r>
        <w:t>ПОСТАНОВЛЕНИЕ</w:t>
      </w:r>
    </w:p>
    <w:p w:rsidR="00B838EC" w:rsidRDefault="00EE3632" w:rsidP="00B838EC">
      <w:pPr>
        <w:tabs>
          <w:tab w:val="left" w:pos="3030"/>
        </w:tabs>
        <w:spacing w:line="360" w:lineRule="auto"/>
      </w:pPr>
      <w:r>
        <w:t xml:space="preserve">от </w:t>
      </w:r>
      <w:r w:rsidR="005D25ED">
        <w:t xml:space="preserve">  </w:t>
      </w:r>
      <w:r w:rsidR="008E1937">
        <w:t>01.03.2021</w:t>
      </w:r>
      <w:r w:rsidR="009D560A">
        <w:t xml:space="preserve">г.   </w:t>
      </w:r>
      <w:r w:rsidR="00B838EC">
        <w:t xml:space="preserve">№ </w:t>
      </w:r>
      <w:r w:rsidR="008E1937">
        <w:t>82</w:t>
      </w:r>
    </w:p>
    <w:p w:rsidR="00086FB1" w:rsidRDefault="00086FB1" w:rsidP="00B838EC">
      <w:pPr>
        <w:tabs>
          <w:tab w:val="left" w:pos="3030"/>
        </w:tabs>
        <w:spacing w:line="360" w:lineRule="auto"/>
      </w:pPr>
    </w:p>
    <w:tbl>
      <w:tblPr>
        <w:tblW w:w="0" w:type="auto"/>
        <w:tblLook w:val="04A0"/>
      </w:tblPr>
      <w:tblGrid>
        <w:gridCol w:w="4785"/>
        <w:gridCol w:w="4785"/>
      </w:tblGrid>
      <w:tr w:rsidR="00086FB1" w:rsidTr="00D60CEC">
        <w:tc>
          <w:tcPr>
            <w:tcW w:w="4785" w:type="dxa"/>
          </w:tcPr>
          <w:p w:rsidR="00086FB1" w:rsidRPr="00086FB1" w:rsidRDefault="00086FB1" w:rsidP="00D60CEC">
            <w:pPr>
              <w:tabs>
                <w:tab w:val="left" w:pos="3030"/>
              </w:tabs>
              <w:spacing w:line="360" w:lineRule="auto"/>
              <w:jc w:val="both"/>
            </w:pPr>
            <w:r w:rsidRPr="00086FB1">
              <w:t>О порядке оповещения и</w:t>
            </w:r>
            <w:r>
              <w:t xml:space="preserve"> </w:t>
            </w:r>
            <w:r w:rsidRPr="00086FB1">
              <w:t>информирования населения об</w:t>
            </w:r>
            <w:r>
              <w:t xml:space="preserve"> </w:t>
            </w:r>
            <w:r w:rsidRPr="00086FB1">
              <w:t>опасностях, возникающих при</w:t>
            </w:r>
            <w:r>
              <w:t xml:space="preserve"> </w:t>
            </w:r>
            <w:r w:rsidRPr="00086FB1">
              <w:t>военных конфликтах или</w:t>
            </w:r>
            <w:r>
              <w:t xml:space="preserve"> </w:t>
            </w:r>
            <w:r w:rsidRPr="00086FB1">
              <w:t>вследствие этих конфликтов, а</w:t>
            </w:r>
            <w:r>
              <w:t xml:space="preserve"> </w:t>
            </w:r>
            <w:r w:rsidRPr="00086FB1">
              <w:t>также при чрезвычайных ситуациях</w:t>
            </w:r>
            <w:r>
              <w:t xml:space="preserve"> </w:t>
            </w:r>
            <w:r w:rsidRPr="00086FB1">
              <w:t>природного и техногенного характера</w:t>
            </w:r>
            <w:r>
              <w:t xml:space="preserve"> </w:t>
            </w:r>
            <w:r w:rsidRPr="00086FB1">
              <w:t xml:space="preserve"> на территории городского поселения</w:t>
            </w:r>
            <w:r>
              <w:t xml:space="preserve"> город Поворино Поворинского муниципального района Воронежской области</w:t>
            </w:r>
          </w:p>
          <w:p w:rsidR="00086FB1" w:rsidRPr="00D60CEC" w:rsidRDefault="00086FB1" w:rsidP="00D60CEC">
            <w:pPr>
              <w:tabs>
                <w:tab w:val="left" w:pos="3030"/>
              </w:tabs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4785" w:type="dxa"/>
          </w:tcPr>
          <w:p w:rsidR="00086FB1" w:rsidRPr="00D60CEC" w:rsidRDefault="00086FB1" w:rsidP="00D60CEC">
            <w:pPr>
              <w:tabs>
                <w:tab w:val="left" w:pos="3030"/>
              </w:tabs>
              <w:spacing w:line="360" w:lineRule="auto"/>
              <w:jc w:val="both"/>
              <w:rPr>
                <w:rFonts w:ascii="Calibri" w:hAnsi="Calibri"/>
              </w:rPr>
            </w:pPr>
          </w:p>
        </w:tc>
      </w:tr>
    </w:tbl>
    <w:p w:rsidR="00B838EC" w:rsidRDefault="00B838EC" w:rsidP="005D25ED">
      <w:pPr>
        <w:tabs>
          <w:tab w:val="left" w:pos="3030"/>
        </w:tabs>
        <w:spacing w:line="360" w:lineRule="auto"/>
        <w:jc w:val="both"/>
      </w:pPr>
    </w:p>
    <w:p w:rsidR="005D25ED" w:rsidRDefault="005D25ED" w:rsidP="005D25ED">
      <w:pPr>
        <w:tabs>
          <w:tab w:val="left" w:pos="3030"/>
        </w:tabs>
        <w:spacing w:line="360" w:lineRule="auto"/>
        <w:jc w:val="both"/>
        <w:rPr>
          <w:b/>
        </w:rPr>
      </w:pPr>
    </w:p>
    <w:p w:rsidR="005D25ED" w:rsidRDefault="005D25ED" w:rsidP="00E26003">
      <w:pPr>
        <w:tabs>
          <w:tab w:val="left" w:pos="3030"/>
        </w:tabs>
        <w:spacing w:line="360" w:lineRule="auto"/>
        <w:ind w:firstLine="709"/>
        <w:jc w:val="both"/>
      </w:pPr>
      <w:proofErr w:type="gramStart"/>
      <w:r>
        <w:t>В соответствии с федеральными законами от 12 февраля 1998 года № 28-ФЗ «О гражданской обороне», от 21 декабря 1994 года № 68-ФЗ «О защите населения и территории от чрезвычайных ситуаций природного и техногенного характера», постановление</w:t>
      </w:r>
      <w:r w:rsidR="00E26003">
        <w:t>м</w:t>
      </w:r>
      <w:r>
        <w:t xml:space="preserve"> правительства Воронежской области от 29.12.2010 года № 1161 «О порядке оповещения и информирования населения Воронежской области об опасностях, </w:t>
      </w:r>
      <w:r>
        <w:lastRenderedPageBreak/>
        <w:t>возникающие при военных конфликтах или вследствие этих конфликтов, а также</w:t>
      </w:r>
      <w:proofErr w:type="gramEnd"/>
      <w:r>
        <w:t xml:space="preserve"> при чрезвычайных ситуациях природного и техногенного характера»</w:t>
      </w:r>
    </w:p>
    <w:p w:rsidR="00567E1E" w:rsidRDefault="00E26003" w:rsidP="00E26003">
      <w:pPr>
        <w:tabs>
          <w:tab w:val="left" w:pos="3030"/>
        </w:tabs>
        <w:spacing w:line="360" w:lineRule="auto"/>
        <w:jc w:val="both"/>
      </w:pPr>
      <w:r>
        <w:t>а</w:t>
      </w:r>
      <w:r w:rsidR="005D25ED">
        <w:t>дминистраци</w:t>
      </w:r>
      <w:r>
        <w:t>я</w:t>
      </w:r>
      <w:r w:rsidR="005D25ED">
        <w:t xml:space="preserve"> городского поселения город Поворино Поворинского муниципального района Воронежской области постановляет:</w:t>
      </w:r>
    </w:p>
    <w:p w:rsidR="005D25ED" w:rsidRDefault="00C200CA" w:rsidP="00E26003">
      <w:pPr>
        <w:tabs>
          <w:tab w:val="left" w:pos="3030"/>
        </w:tabs>
        <w:spacing w:line="360" w:lineRule="auto"/>
        <w:ind w:firstLine="709"/>
        <w:jc w:val="both"/>
      </w:pPr>
      <w:r>
        <w:t xml:space="preserve">1. </w:t>
      </w:r>
      <w:r w:rsidR="005D25ED">
        <w:t xml:space="preserve">Создать и поддерживать в состоянии постоянной готовности к использованию </w:t>
      </w:r>
      <w:r w:rsidR="00567E1E">
        <w:t>систему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C200CA" w:rsidRDefault="00C200CA" w:rsidP="00E26003">
      <w:pPr>
        <w:tabs>
          <w:tab w:val="left" w:pos="3030"/>
        </w:tabs>
        <w:spacing w:line="360" w:lineRule="auto"/>
        <w:ind w:firstLine="709"/>
        <w:jc w:val="both"/>
      </w:pPr>
      <w:r>
        <w:t xml:space="preserve">2. Утвердить Положение о системе оповещения населения об опасностях, возникающих при военных конфликтах или вследствие этих </w:t>
      </w:r>
      <w:r w:rsidR="00E26003">
        <w:t>конфликтов</w:t>
      </w:r>
      <w:r>
        <w:t>, а также при чрезвычайных ситуациях природного и те</w:t>
      </w:r>
      <w:r w:rsidR="00E26003">
        <w:t>хногенного характера</w:t>
      </w:r>
      <w:r>
        <w:t>.</w:t>
      </w:r>
    </w:p>
    <w:p w:rsidR="00C200CA" w:rsidRDefault="00C200CA" w:rsidP="00E26003">
      <w:pPr>
        <w:tabs>
          <w:tab w:val="left" w:pos="3030"/>
        </w:tabs>
        <w:spacing w:line="360" w:lineRule="auto"/>
        <w:ind w:firstLine="709"/>
        <w:jc w:val="both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положения оставляю за собой.</w:t>
      </w: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  <w:r>
        <w:t xml:space="preserve">Глава администрации                                                  М.А. Брагин     </w:t>
      </w: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E26003" w:rsidRDefault="00E26003" w:rsidP="00C200CA">
      <w:pPr>
        <w:tabs>
          <w:tab w:val="left" w:pos="3030"/>
        </w:tabs>
        <w:spacing w:line="360" w:lineRule="auto"/>
        <w:jc w:val="both"/>
      </w:pP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lastRenderedPageBreak/>
        <w:t xml:space="preserve">Приложение № 1 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t xml:space="preserve">к постановлению администрации 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t>городского поселения город Поворино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t>Поворинского муниципального района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t>Воронежской области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</w:p>
    <w:p w:rsidR="00C200CA" w:rsidRPr="00C200CA" w:rsidRDefault="00C200CA" w:rsidP="00C200CA">
      <w:pPr>
        <w:tabs>
          <w:tab w:val="left" w:pos="3030"/>
        </w:tabs>
        <w:spacing w:line="360" w:lineRule="auto"/>
        <w:jc w:val="right"/>
        <w:rPr>
          <w:sz w:val="24"/>
          <w:szCs w:val="24"/>
        </w:rPr>
      </w:pPr>
      <w:r w:rsidRPr="00C200CA">
        <w:rPr>
          <w:sz w:val="24"/>
          <w:szCs w:val="24"/>
        </w:rPr>
        <w:t xml:space="preserve">от </w:t>
      </w:r>
      <w:r w:rsidR="008E1937">
        <w:rPr>
          <w:sz w:val="24"/>
          <w:szCs w:val="24"/>
        </w:rPr>
        <w:t>01.03.2021 г. № 82</w:t>
      </w:r>
    </w:p>
    <w:p w:rsidR="00C200CA" w:rsidRDefault="00C200CA" w:rsidP="00C200CA">
      <w:pPr>
        <w:tabs>
          <w:tab w:val="left" w:pos="3030"/>
        </w:tabs>
        <w:spacing w:line="360" w:lineRule="auto"/>
        <w:jc w:val="right"/>
      </w:pPr>
    </w:p>
    <w:p w:rsidR="00C200CA" w:rsidRPr="00C200CA" w:rsidRDefault="00C200CA" w:rsidP="00C200CA">
      <w:pPr>
        <w:tabs>
          <w:tab w:val="left" w:pos="3030"/>
        </w:tabs>
        <w:spacing w:line="360" w:lineRule="auto"/>
        <w:jc w:val="center"/>
        <w:rPr>
          <w:b/>
        </w:rPr>
      </w:pPr>
      <w:r w:rsidRPr="00C200CA">
        <w:rPr>
          <w:b/>
        </w:rPr>
        <w:t>ПОЛОЖЕНИЕ</w:t>
      </w:r>
    </w:p>
    <w:p w:rsidR="00C200CA" w:rsidRPr="00C200CA" w:rsidRDefault="00C200CA" w:rsidP="00C200CA">
      <w:pPr>
        <w:tabs>
          <w:tab w:val="left" w:pos="3030"/>
        </w:tabs>
        <w:spacing w:line="360" w:lineRule="auto"/>
        <w:jc w:val="center"/>
        <w:rPr>
          <w:b/>
        </w:rPr>
      </w:pPr>
      <w:r w:rsidRPr="00C200CA">
        <w:rPr>
          <w:b/>
        </w:rPr>
        <w:t>о системе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</w:r>
    </w:p>
    <w:p w:rsidR="00C200CA" w:rsidRDefault="00C200CA" w:rsidP="00C200CA">
      <w:pPr>
        <w:tabs>
          <w:tab w:val="left" w:pos="3030"/>
        </w:tabs>
        <w:spacing w:line="360" w:lineRule="auto"/>
        <w:jc w:val="both"/>
      </w:pPr>
    </w:p>
    <w:p w:rsidR="00C200CA" w:rsidRPr="00C8466D" w:rsidRDefault="00C8466D" w:rsidP="00C8466D">
      <w:pPr>
        <w:tabs>
          <w:tab w:val="left" w:pos="3030"/>
        </w:tabs>
        <w:spacing w:line="360" w:lineRule="auto"/>
        <w:ind w:firstLine="709"/>
        <w:jc w:val="center"/>
      </w:pPr>
      <w:r w:rsidRPr="00C8466D">
        <w:t>1.Общи</w:t>
      </w:r>
      <w:r w:rsidR="00C200CA" w:rsidRPr="00C8466D">
        <w:t>е положени</w:t>
      </w:r>
      <w:r w:rsidRPr="00C8466D">
        <w:t>я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proofErr w:type="gramStart"/>
      <w:r>
        <w:t>1.Настоящее Положение о системе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 разработано в целях реализации федеральных законов от 07 июля 2003 года № 126-ФЗ «О связи», от 12 февраля 1998 года № 28-ФЗ «О гражданской обороне», от 06 марта 2006 № 35-ФЗ «О противодействии терроризму», от 09 января</w:t>
      </w:r>
      <w:proofErr w:type="gramEnd"/>
      <w:r>
        <w:t xml:space="preserve"> </w:t>
      </w:r>
      <w:proofErr w:type="gramStart"/>
      <w:r>
        <w:t>1996 года № 3-ФЗ «О радиационной безопасности населения», от 21 ноября 1995 года № 170-ФЗ «Об использовании атомной энергии», от 21 декабря 1994 года № 68-ФЗ «О защите населения и территорий от чрезвычайных ситуаций природного и техногенного характера», постановлений Правительства Российской Федерации от 01 марта 1993 года № 177 «Об утверждении Положения о порядке использования действующих радиовещательных и телевизионных станций для оповещения и информирования</w:t>
      </w:r>
      <w:proofErr w:type="gramEnd"/>
      <w:r>
        <w:t xml:space="preserve"> </w:t>
      </w:r>
      <w:proofErr w:type="gramStart"/>
      <w:r>
        <w:t xml:space="preserve">населения Российской Федерации в чрезвычайных ситуациях мирного и военного времени», от 01 марта 1993 года № 178 «О создании локальных систем оповещения в районах размещения потенциально опасных объектов», от 27 июля 1998 года № 844 </w:t>
      </w:r>
      <w:r>
        <w:lastRenderedPageBreak/>
        <w:t>«О формировании единого производственно-технического комплекса государственных электронных средств массовой информации», постановлениями правительства Воронежской области от 16 декабря 2010 № 1101 «О порядке сбора и обмена информацией в области</w:t>
      </w:r>
      <w:proofErr w:type="gramEnd"/>
      <w:r>
        <w:t xml:space="preserve"> защиты населения и территорий от чрезвычайных ситуаций природного и техногенного характера», от 29 декабря 2010 № 1161 «О порядке оповещения и информирования населения Воронежской области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характера» (далее - Положение).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1.2. </w:t>
      </w:r>
      <w:proofErr w:type="gramStart"/>
      <w:r>
        <w:t xml:space="preserve">Настоящее Положение определяет назначение и задачи, а также порядок реализации мероприятий по созданию, совершенствованию и поддержанию в постоянной готовности к </w:t>
      </w:r>
      <w:proofErr w:type="spellStart"/>
      <w:r>
        <w:t>задействованию</w:t>
      </w:r>
      <w:proofErr w:type="spellEnd"/>
      <w:r>
        <w:t xml:space="preserve"> в целях оповещения населения  системой оповещения и информирования населения городского поселения город Поворино Поворинского муниципального  района Воронежской области об угрозе возникновения или о возникновении чрезвычайных ситуаций, об опасностях, возникающих при военных конфликтах</w:t>
      </w:r>
      <w:r w:rsidR="00034DF6">
        <w:t xml:space="preserve"> или вследствие этих конфликтов</w:t>
      </w:r>
      <w:r>
        <w:t>.</w:t>
      </w:r>
      <w:proofErr w:type="gramEnd"/>
    </w:p>
    <w:p w:rsidR="00C200CA" w:rsidRDefault="00F47493" w:rsidP="00C8466D">
      <w:pPr>
        <w:tabs>
          <w:tab w:val="left" w:pos="3030"/>
        </w:tabs>
        <w:spacing w:line="360" w:lineRule="auto"/>
        <w:ind w:firstLine="709"/>
        <w:jc w:val="both"/>
      </w:pPr>
      <w:proofErr w:type="gramStart"/>
      <w:r>
        <w:t>1.3.С</w:t>
      </w:r>
      <w:r w:rsidR="00C200CA">
        <w:t>истема оповещения</w:t>
      </w:r>
      <w:r>
        <w:t xml:space="preserve"> </w:t>
      </w:r>
      <w:r w:rsidR="00E0720B">
        <w:t>городского поселения город Поворино Поворинского муниципального  района Воронежской области</w:t>
      </w:r>
      <w:r w:rsidR="00C200CA">
        <w:t xml:space="preserve"> представляет собой организационно-техническое объединение сил и средств связи, специализированных технических средств оповещения и информирования, в том числе в местах массового пребывания людей, сетей вещания, каналов сети связи и передачи данных общего пользования, обеспечивающих доведение информации и сигналов оповещения до органов управления, сил гражданской обороны городского поселения город Поворино</w:t>
      </w:r>
      <w:proofErr w:type="gramEnd"/>
      <w:r w:rsidR="00C200CA">
        <w:t xml:space="preserve"> Поворинского  муниципаль</w:t>
      </w:r>
      <w:r>
        <w:t>ного района Воронежской области</w:t>
      </w:r>
      <w:r w:rsidR="00C200CA">
        <w:t>.</w:t>
      </w:r>
    </w:p>
    <w:p w:rsidR="00C200CA" w:rsidRDefault="00F47493" w:rsidP="00C8466D">
      <w:pPr>
        <w:tabs>
          <w:tab w:val="left" w:pos="3030"/>
        </w:tabs>
        <w:spacing w:line="360" w:lineRule="auto"/>
        <w:ind w:firstLine="709"/>
        <w:jc w:val="both"/>
      </w:pPr>
      <w:r>
        <w:t>1.4. В</w:t>
      </w:r>
      <w:r w:rsidR="00C200CA">
        <w:t xml:space="preserve"> систему оповещения входят: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 - на муниципальном уровне - местная система оповещения (на территории муниципального образования);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 xml:space="preserve"> - на объектовом уровне - локальная система оповещения (в районе размещения потенциально опасного объекта).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 1.5 Системы оповещения могут быть задействованы как в мирное время, так и при военных конфликтах.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Pr="00034DF6" w:rsidRDefault="00C200CA" w:rsidP="00034DF6">
      <w:pPr>
        <w:tabs>
          <w:tab w:val="left" w:pos="3030"/>
        </w:tabs>
        <w:spacing w:line="360" w:lineRule="auto"/>
        <w:ind w:firstLine="709"/>
        <w:jc w:val="center"/>
      </w:pPr>
      <w:r w:rsidRPr="00034DF6">
        <w:t>2. Назначение и основные задачи  системы оповещения городского поселения город Поворино Поворинского муниципального района</w:t>
      </w:r>
      <w:r w:rsidR="00034DF6">
        <w:t xml:space="preserve"> Воронежской области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034DF6" w:rsidRDefault="009432FF" w:rsidP="00C8466D">
      <w:pPr>
        <w:tabs>
          <w:tab w:val="left" w:pos="3030"/>
        </w:tabs>
        <w:spacing w:line="360" w:lineRule="auto"/>
        <w:ind w:firstLine="709"/>
        <w:jc w:val="both"/>
      </w:pPr>
      <w:r>
        <w:t>2.1.С</w:t>
      </w:r>
      <w:r w:rsidR="00C200CA">
        <w:t>истема оповещения</w:t>
      </w:r>
      <w:r>
        <w:t xml:space="preserve"> </w:t>
      </w:r>
      <w:r w:rsidR="00E0720B">
        <w:t>городского поселения город Поворино Поворинского муниципального  района Воронежской области</w:t>
      </w:r>
      <w:r w:rsidR="00034DF6">
        <w:t xml:space="preserve"> </w:t>
      </w:r>
      <w:r w:rsidR="00C200CA">
        <w:t>предназначена для обеспечения своевременного доведения до ор</w:t>
      </w:r>
      <w:r w:rsidR="00034DF6">
        <w:t>ганов управления, сил и сре</w:t>
      </w:r>
      <w:proofErr w:type="gramStart"/>
      <w:r w:rsidR="00034DF6">
        <w:t xml:space="preserve">дств </w:t>
      </w:r>
      <w:r w:rsidR="00C200CA">
        <w:t>гр</w:t>
      </w:r>
      <w:proofErr w:type="gramEnd"/>
      <w:r w:rsidR="00C200CA">
        <w:t>ажданской обороны</w:t>
      </w:r>
      <w:r>
        <w:t xml:space="preserve"> городского поселения город Поворино</w:t>
      </w:r>
      <w:r w:rsidR="00C200CA">
        <w:t xml:space="preserve"> Поворинского муниципаль</w:t>
      </w:r>
      <w:r>
        <w:t xml:space="preserve">ного района Воронежской области. </w:t>
      </w:r>
      <w:r w:rsidR="00C200CA">
        <w:t xml:space="preserve">   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2.2. Основной задачей системы оповещения </w:t>
      </w:r>
      <w:r w:rsidR="00E0720B">
        <w:t>городского поселения город Поворино Поворинского муниципального  района Воронежской области</w:t>
      </w:r>
      <w:r>
        <w:t xml:space="preserve"> является доведение информации и сигналов оповещения </w:t>
      </w:r>
      <w:proofErr w:type="gramStart"/>
      <w:r>
        <w:t>до</w:t>
      </w:r>
      <w:proofErr w:type="gramEnd"/>
      <w:r>
        <w:t>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руководящего состава гражданской обороны</w:t>
      </w:r>
      <w:r w:rsidR="006E4DEC">
        <w:t xml:space="preserve"> городского поселения город Поворино</w:t>
      </w:r>
      <w:r>
        <w:t xml:space="preserve"> Поворинского муниципального  района Воронежской области и муниципального звена ВТП РСЧС;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 - работника, уполномоченного на решение задач в области защиты населения и территорий от чрезвычайных ситуаций и (или) гражданской обороны при администрации</w:t>
      </w:r>
      <w:r w:rsidR="006E4DEC">
        <w:t xml:space="preserve"> городского поселения город Поворино</w:t>
      </w:r>
      <w:r>
        <w:t xml:space="preserve"> Поворинского муниципального района Воронежской области;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единой дежурно-диспетчерской службы Поворинского муниципального  района Воронежской области;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населения, проживающего на территории </w:t>
      </w:r>
      <w:r w:rsidR="006E4DEC">
        <w:t xml:space="preserve">городского поселения город Поворино </w:t>
      </w:r>
      <w:r>
        <w:t>Поворинского муниципального  района Воронежской области.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          2.3. Основной задачей локальной системы оповещения является обеспечение доведения информации и сигналов оповещения </w:t>
      </w:r>
      <w:proofErr w:type="gramStart"/>
      <w:r>
        <w:t>до</w:t>
      </w:r>
      <w:proofErr w:type="gramEnd"/>
      <w:r>
        <w:t>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>- руководящего состава гражданской обороны организации, эксплуатирующей потенциально опасный объект, и объектового звена ВТП РСЧС;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объектовых аварийно-спасательных формирований, в том числе специализированных;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персонала организации, эксплуатирующей потенциально опасный производственный объект;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руководителей и дежурно-диспетчерских служб организаций, расположенных в зоне действия локальной системы оповещения;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населения, проживающего в зоне действия локальной системы оповещения.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Pr="00E0720B" w:rsidRDefault="00C200CA" w:rsidP="00C8466D">
      <w:pPr>
        <w:tabs>
          <w:tab w:val="left" w:pos="3030"/>
        </w:tabs>
        <w:spacing w:line="360" w:lineRule="auto"/>
        <w:ind w:firstLine="709"/>
        <w:jc w:val="center"/>
      </w:pPr>
      <w:r w:rsidRPr="00E0720B">
        <w:t>3. Пор</w:t>
      </w:r>
      <w:r w:rsidR="006E4DEC" w:rsidRPr="00E0720B">
        <w:t>ядок использования</w:t>
      </w:r>
      <w:r w:rsidRPr="00E0720B">
        <w:t xml:space="preserve"> системы оповещения</w:t>
      </w:r>
      <w:r w:rsidR="006E4DEC" w:rsidRPr="00E0720B">
        <w:t xml:space="preserve"> </w:t>
      </w:r>
      <w:r w:rsidR="00BC6ED2">
        <w:t>городского поселения город Поворино Поворинского муниципального  района Воронежской области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3.1. Основной способ оповещения населения - передача информации и сигналов оповещения по сетям связи, предназначенным для распространения программ теле- и радиовещания.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3.2. </w:t>
      </w:r>
      <w:proofErr w:type="gramStart"/>
      <w:r>
        <w:t>Для оповещения и информирования населения</w:t>
      </w:r>
      <w:r w:rsidR="006E4DEC">
        <w:t xml:space="preserve"> городского поселения город Поворино</w:t>
      </w:r>
      <w:r>
        <w:t xml:space="preserve"> Поворинского муниципального района Воронежской области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привлекаются технические средства действующих радиовещательных и телевизионных станций, операторы подвижной радиотелефонной связи и владельцы сетей электрической связи (независимо от формы собственности) действующие на территории </w:t>
      </w:r>
      <w:r w:rsidR="006E4DEC">
        <w:t>городского поселения город</w:t>
      </w:r>
      <w:proofErr w:type="gramEnd"/>
      <w:r w:rsidR="006E4DEC">
        <w:t xml:space="preserve"> Поворино </w:t>
      </w:r>
      <w:r>
        <w:t>Поворинского муниципального района и Воронежской области.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>Порядок привлечения локальных систем определяется по согласованию с задействованными организациями.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3.3. Для передачи установленных единых сигналов оповещения руководящему составу гражданской обороны </w:t>
      </w:r>
      <w:r w:rsidR="006E4DEC">
        <w:t xml:space="preserve">городского поселения город Поворино </w:t>
      </w:r>
      <w:r>
        <w:t xml:space="preserve">Поворинского муниципального района Воронежской области и муниципального звена ВТП РСЧС используются автоматизированная система оповещения АСО-4 единой дежурно-диспетчерской службы </w:t>
      </w:r>
      <w:r w:rsidR="00BC6ED2">
        <w:t xml:space="preserve">Поворинского </w:t>
      </w:r>
      <w:r>
        <w:t>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3.4.Для передачи установленных единых сигналов оповещения населения </w:t>
      </w:r>
      <w:r w:rsidR="00BC6ED2">
        <w:t xml:space="preserve">Поворинского </w:t>
      </w:r>
      <w:r>
        <w:t>муниципального района, в том числе экстренного оповещения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используется муниципальная система оповещения, которая включает себя: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комплексы технических средств региональной автоматизированной системы централизованного оповещения муниципального уровня;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местные системы оповещения сельских (городских) поселений района;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специализированные технические средства оповещения и информирования населения в местах массового пребывания людей;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автоматизированная система оповещения АСО-4 по заранее подготовленным спискам;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специализированные транспортные средства с установленными устройствами для подачи специальных световых и звуковых сигналов (по согласованию);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мобильные (переносные) технические средства оповещения;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технические средства локальных систем оповещения.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3.5. Передача информации и сигналов оповещения осуществляется оперативно дежурной сменной ЕДДС </w:t>
      </w:r>
      <w:r w:rsidR="00BC6ED2">
        <w:t xml:space="preserve">Поворинского </w:t>
      </w:r>
      <w:r>
        <w:t>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Распоряжение на </w:t>
      </w:r>
      <w:proofErr w:type="spellStart"/>
      <w:r>
        <w:t>задействование</w:t>
      </w:r>
      <w:proofErr w:type="spellEnd"/>
      <w:r>
        <w:t xml:space="preserve"> систем оповещения отдаются: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>3.5.1. На муниципальном уровне: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местной системы оповещения муниципального района – главой администрации Поворинского муниципального района или лицом, его замещающим, с последующим докладом губернатору Воронежской области;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-местных систем оповещения сельского (городского) поселения, главой администрации сельского (городского) поселения или лицом, его замещающим, с последующим докладом главе администрации района Воронежской области, оперативному дежурному ЕДДС </w:t>
      </w:r>
      <w:r w:rsidR="00EC711D">
        <w:t xml:space="preserve">Поворинского </w:t>
      </w:r>
      <w:r>
        <w:t>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3.5.2 Локальной системы оповещения – руководитель организации, эксплуатирующей потенциально опасный объект, с последующим докладом старшему оперативному дежурному федерального казенного учреждения «Центра управления в кризисных ситуациях Главного управления МЧС России по Воронежской области» и оперативному дежурному ЕДДС </w:t>
      </w:r>
      <w:r w:rsidR="00EC711D">
        <w:t xml:space="preserve">Поворинского муниципального </w:t>
      </w:r>
      <w:r>
        <w:t>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3.6. </w:t>
      </w:r>
      <w:proofErr w:type="gramStart"/>
      <w:r>
        <w:t>В исключительных, не терпящих отлагательства случаях допускается передача в целях оповещения кратких речевых сообщений способом прямой передачи или в магнитной (цифровой) записи непосредственно с рабочих мест оперативных дежурных ЕДДС Поворинского района с последующим докладом главе администрации Поворинского муниципального района Воронежской области и старшему оперативному дежурному федерального казенного учреждения «Центра управления в кризисных ситуациях Главного управления МЧС России по Воронежской области</w:t>
      </w:r>
      <w:proofErr w:type="gramEnd"/>
      <w:r>
        <w:t xml:space="preserve">» (далее </w:t>
      </w:r>
      <w:proofErr w:type="gramStart"/>
      <w:r>
        <w:t>-Ц</w:t>
      </w:r>
      <w:proofErr w:type="gramEnd"/>
      <w:r>
        <w:t>УКС ГУ МЧС России по Воронежской области).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3.7. Дежурно-диспетчерская служба ЕДДС, получив сигналы (распоряжения) или информацию оповещения, подтверждает их получение. </w:t>
      </w:r>
      <w:proofErr w:type="gramStart"/>
      <w:r>
        <w:t>Немедленно доводит полученный сигнал (распоряжение) до главы администрации Поворинского муниципального района</w:t>
      </w:r>
      <w:r w:rsidR="00EC711D">
        <w:t>,</w:t>
      </w:r>
      <w:r>
        <w:t xml:space="preserve"> либо лица</w:t>
      </w:r>
      <w:r w:rsidR="00EC711D">
        <w:t>,</w:t>
      </w:r>
      <w:r>
        <w:t xml:space="preserve"> его замещающего, руководителя постоянно действующего органа управления </w:t>
      </w:r>
      <w:r>
        <w:lastRenderedPageBreak/>
        <w:t>муниципального звена ВТП РСЧС, оперативных дежурных служб (диспетчеров) потенциально опасных объектов и других объектов экономики, имеющих важное оборонное и экономическое значение или представляющих высокую степень опасности возникновения чрезвычайных ситуаций при военных конфликтах и мирное время и населения муниципального образования.</w:t>
      </w:r>
      <w:proofErr w:type="gramEnd"/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3.8. Передача сигналов (распоряжений) и информации оповещения от верхнего уровня оповещения может осуществляться как в автоматизированном, так и неавтоматизированном режимах.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3.9. Непосредственное оповещение населения осуществляется по автоматизированным системам оповещения всех уровней, обеспечивающим доведение до населения сигнала «Внимание всем!» путем включения </w:t>
      </w:r>
      <w:proofErr w:type="spellStart"/>
      <w:r>
        <w:t>электросирен</w:t>
      </w:r>
      <w:proofErr w:type="spellEnd"/>
      <w:r>
        <w:t>, передачу краткой экстренной информации оповещения с перерывом телевизионного и радиовещания.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Для этих целей используются четыре </w:t>
      </w:r>
      <w:proofErr w:type="spellStart"/>
      <w:r>
        <w:t>электросирены</w:t>
      </w:r>
      <w:proofErr w:type="spellEnd"/>
      <w:r>
        <w:t xml:space="preserve">,  а для передачи  звукового экстренного сообщения используется: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сеть проводного вещания линейно-технического участка по Поворинскому району филиала ПАО Воронежского филиала ПАО «</w:t>
      </w:r>
      <w:proofErr w:type="spellStart"/>
      <w:r>
        <w:t>Ростелеком</w:t>
      </w:r>
      <w:proofErr w:type="spellEnd"/>
      <w:r>
        <w:t xml:space="preserve">»;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операторы связи ПАО «МТС», ПАО «Теле-2», ПАО «</w:t>
      </w:r>
      <w:proofErr w:type="spellStart"/>
      <w:r>
        <w:t>Билайн</w:t>
      </w:r>
      <w:proofErr w:type="spellEnd"/>
      <w:r>
        <w:t>», ПАО «Мегафон»;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телеканалы Россия 1, Россия 24;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радиопрограммы «Маяк», «Мелодия», «Радио Россия», «Дети ФМ», </w:t>
      </w:r>
      <w:r w:rsidR="00EC711D">
        <w:t>«</w:t>
      </w:r>
      <w:r>
        <w:t xml:space="preserve">Русское радио», «Радио </w:t>
      </w:r>
      <w:proofErr w:type="spellStart"/>
      <w:r>
        <w:t>Благовестие</w:t>
      </w:r>
      <w:proofErr w:type="spellEnd"/>
      <w:r>
        <w:t>»;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- </w:t>
      </w:r>
      <w:proofErr w:type="gramStart"/>
      <w:r>
        <w:t>автомобили</w:t>
      </w:r>
      <w:proofErr w:type="gramEnd"/>
      <w:r>
        <w:t xml:space="preserve"> оснащенные громкоговорителями, автомобили экстренных служб и мобильные средства оповещения по заранее подготовленным маршрутам по заранее подготовленным маршрутам.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3.10. Взаимодействие оперативных дежурных служб организаций, участвующих в передаче сигналов (распоряжений) и информации </w:t>
      </w:r>
      <w:r>
        <w:lastRenderedPageBreak/>
        <w:t>оповещения, организуется в соответствии с инструкциями, согласованными с заинтересованными ведомствами и организациями.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3.11. Порядок применения местной системы оповещения, состав привлекаемых для оповещения и информирования сил, ответственных за выполнение мероприятий должностных лиц определяются решением главы администрации Поворинского муниципального района.</w:t>
      </w:r>
    </w:p>
    <w:p w:rsidR="00C200CA" w:rsidRDefault="00EC711D" w:rsidP="00C8466D">
      <w:pPr>
        <w:tabs>
          <w:tab w:val="left" w:pos="3030"/>
        </w:tabs>
        <w:spacing w:line="360" w:lineRule="auto"/>
        <w:ind w:firstLine="709"/>
        <w:jc w:val="both"/>
      </w:pPr>
      <w:proofErr w:type="gramStart"/>
      <w:r>
        <w:t>3.12 Решение на применение</w:t>
      </w:r>
      <w:r w:rsidR="00C200CA">
        <w:t xml:space="preserve"> местной системы оповещения разрабатывается органом, специально уполномоченным на решение задач в области защиты населения и территорий от чрезвычайных ситуаций и (или) гражданской обороны при муниципальном образовании; работником, уполномоченным на решение задач в области защиты населения и территорий от чрезвычайных ситуаций и (или) гражданской обороны при администрации Поворинского муниципального района Воронежской области.</w:t>
      </w:r>
      <w:proofErr w:type="gramEnd"/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3.13. Обо всех случаях (санкционированных и несанкционированных) применения местной системы оповещения оперативный дежурный ЕДДС Поворинского муниципального района сообщает старшему оперативному дежурному ЦУКС ГУ МЧС России по Воронежской  области.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Pr="00EC711D" w:rsidRDefault="00C200CA" w:rsidP="00C8466D">
      <w:pPr>
        <w:tabs>
          <w:tab w:val="left" w:pos="3030"/>
        </w:tabs>
        <w:spacing w:line="360" w:lineRule="auto"/>
        <w:ind w:firstLine="709"/>
        <w:jc w:val="center"/>
      </w:pPr>
      <w:r w:rsidRPr="00EC711D">
        <w:t>4. Порядок поддержания в готовности</w:t>
      </w:r>
    </w:p>
    <w:p w:rsidR="00EC711D" w:rsidRDefault="00C200CA" w:rsidP="00C8466D">
      <w:pPr>
        <w:tabs>
          <w:tab w:val="left" w:pos="3030"/>
        </w:tabs>
        <w:spacing w:line="360" w:lineRule="auto"/>
        <w:ind w:firstLine="709"/>
        <w:jc w:val="center"/>
      </w:pPr>
      <w:r w:rsidRPr="00EC711D">
        <w:t>системы оповещения</w:t>
      </w:r>
      <w:r w:rsidR="006E4DEC" w:rsidRPr="00EC711D">
        <w:t xml:space="preserve"> </w:t>
      </w:r>
      <w:r w:rsidR="00EC711D">
        <w:t>городского поселения город Поворино Поворинского муниципального  района Воронежской области</w:t>
      </w:r>
    </w:p>
    <w:p w:rsidR="00EC711D" w:rsidRPr="00EC711D" w:rsidRDefault="00EC711D" w:rsidP="00C8466D">
      <w:pPr>
        <w:tabs>
          <w:tab w:val="left" w:pos="3030"/>
        </w:tabs>
        <w:spacing w:line="360" w:lineRule="auto"/>
        <w:ind w:firstLine="709"/>
        <w:jc w:val="center"/>
      </w:pP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4.1. В</w:t>
      </w:r>
      <w:r w:rsidR="006E4DEC">
        <w:t xml:space="preserve"> целях поддержания</w:t>
      </w:r>
      <w:r>
        <w:t xml:space="preserve"> системы оповещения</w:t>
      </w:r>
      <w:r w:rsidR="006E4DEC">
        <w:t xml:space="preserve"> </w:t>
      </w:r>
      <w:r w:rsidR="00EC711D">
        <w:t>городского поселения город Поворино Поворинского муниципального  района Воронежской области</w:t>
      </w:r>
      <w:r>
        <w:t xml:space="preserve"> в состоянии постоянной готовности органы местного самоуправления Воронежской области совместно с организациями связи осуществляют проведение плановых и внеплановых проверок работоспособности муниципальной системы оповещения.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 xml:space="preserve">Проверки систем оповещения проводятся с участием глав администраций сельских (городских) поселений, на территориях которых установлены технические средства оповещения местных систем,  представителей организаций связи и операторов связи, а проверки с </w:t>
      </w:r>
      <w:proofErr w:type="spellStart"/>
      <w:r>
        <w:t>задействованием</w:t>
      </w:r>
      <w:proofErr w:type="spellEnd"/>
      <w:r>
        <w:t xml:space="preserve"> сетей телерадиовещания - с участием представителей телерадиокомпаний, организаций или их филиалов, привлекаемых к обеспечению оповещения.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4.2. Организации связи, операторы связи и организации телерадиовещания непосредственно осуществляют работы по созданию и поддержанию технической готовности муниципальной системы оповещения на договорной основе.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4.3. В целях обеспечения устойчивого функционирования муниципальной системы оповещения предусматриваются: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доведение информации оповещения с нескольких территориально разнесенных пунктов управления;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размещение используемых в интересах оповещения центров (студий) радиовещания, сре</w:t>
      </w:r>
      <w:proofErr w:type="gramStart"/>
      <w:r>
        <w:t>дств св</w:t>
      </w:r>
      <w:proofErr w:type="gramEnd"/>
      <w:r>
        <w:t>язи и аппаратуры оповещения на запасном пункте управления.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4.4. Запасы мобильных (перевозимых и переносных) технических средств оповещения населения создаются и поддерживаются в готовности к использованию в соответствии с положениями Федерального закона «О защите населения и территорий от чрезвычайных ситуаций природного и техногенного характера» и методическим</w:t>
      </w:r>
      <w:r w:rsidR="00B30300">
        <w:t>и</w:t>
      </w:r>
      <w:r>
        <w:t xml:space="preserve"> рекомендациям</w:t>
      </w:r>
      <w:r w:rsidR="00B30300">
        <w:t>и</w:t>
      </w:r>
      <w:r>
        <w:t xml:space="preserve"> Главного управления МЧС России по Воронежской област</w:t>
      </w:r>
      <w:proofErr w:type="gramStart"/>
      <w:r>
        <w:t>и(</w:t>
      </w:r>
      <w:proofErr w:type="gramEnd"/>
      <w:r>
        <w:t>статья 25).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4.5. В целях поддержания муниципальной системы оповещения в постоянной готовности к использованию проводятся следующие виды проверок: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- комплексные технические проверки готовности муниципальной системы оповещения с включением оконечных средств оповещения и доведением проверочных сигналов и информации оповещения до населения;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 xml:space="preserve">- технические проверки готовности муниципальной системы оповещения к </w:t>
      </w:r>
      <w:proofErr w:type="spellStart"/>
      <w:r>
        <w:t>задействованию</w:t>
      </w:r>
      <w:proofErr w:type="spellEnd"/>
      <w:r>
        <w:t xml:space="preserve"> без включения оконечных средств оповещения населения.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4.6. Комплексные технические проверки муниципальной системы оповещения проводятся один раз в год в рамках проводимой комплексной технической проверки РАСЦО населения Воронежской области в соответствии с утвержденным правительством Воронежской области планом.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4.7. Результаты комплексной технической проверки муниципальной системы оповещения оформляются актом и представляются в казенное учреждение Воронежской области «Гражданская оборона, защита населения и пожарная безопасность Воронежской области». 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4.8. Технические проверки готовности муниципальной системы оповещения к использованию проводятся оперативным дежурным ЦУКС ГУ МЧС России по Воронежской  области путем ежедневной передачи сигнала (или речевого сообщения) «Техническая проверка» без включения оконечных средств оповещения населения с последующей записью результатов технической проверки в книгу учета технического состояния средств оповещения.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4.9. Перед проведением технических проверок в обязательном порядке проводится комплекс организационно-технических мероприятий в целях исключения несанкционированного запуска муниципальной системы оповещения.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Pr="00B30300" w:rsidRDefault="00C200CA" w:rsidP="00C8466D">
      <w:pPr>
        <w:tabs>
          <w:tab w:val="left" w:pos="3030"/>
        </w:tabs>
        <w:spacing w:line="360" w:lineRule="auto"/>
        <w:ind w:firstLine="709"/>
        <w:jc w:val="center"/>
      </w:pPr>
      <w:r w:rsidRPr="00B30300">
        <w:t>5. Обязанности по обеспечению оповещения и информирования населения</w:t>
      </w:r>
      <w:r w:rsidR="00094D0D" w:rsidRPr="00B30300">
        <w:t xml:space="preserve"> городского поселения город Поворино</w:t>
      </w:r>
      <w:bookmarkStart w:id="0" w:name="_GoBack"/>
      <w:bookmarkEnd w:id="0"/>
      <w:r w:rsidRPr="00B30300">
        <w:t xml:space="preserve"> Поворинского муниципального района Воронежской области с использованием муниципальной системы оповещения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 Органы местного самоуправления Поворинского муниципального района: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>5.1.1. Создают, поддерживают в постоянной готовности и определяют порядок использования муниципальной системы оповещения и информирования населения Поворинского 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5.1.2. Определяют потребность в мобильных средствах и создают запасы мобильных средств оповещения для оповещения населения, не охваченного системой централизованного оповещения, планируют их использование.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5.1.3. Разрабатывают тексты речевых сообщений для оповещения и информирования населения и организуют их запись на магнитные (цифровые) носители.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5.1.4. Организуют и осуществляют подготовку дежурно-диспетчерской службы ЕДДС Поворинского 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5.1.5. Планируют и проводят совместно с руководителями действующих на территории </w:t>
      </w:r>
      <w:r w:rsidR="00B30300">
        <w:t xml:space="preserve">Поворинского </w:t>
      </w:r>
      <w:r>
        <w:t>муниципального района  радиовещательных и телевизионных станций, студий и систем кабельного телевидения и проводного вещания (независимо от форм собственности) тренировки по передаче сигналов оповещения и речевой информации.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 xml:space="preserve">5.1.6. Организуют оповещение населения с привлечением специальных транспортных средств с установленными устройствами для подачи специальных световых и звуковых сигналов, используемых для осуществления деятельности организациями, функционирующими на территории </w:t>
      </w:r>
      <w:r w:rsidR="00B30300">
        <w:t xml:space="preserve">Поворинского </w:t>
      </w:r>
      <w:r>
        <w:t>муниципального района.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5.1.7. Обеспечивают своевременное оповещение населения, в том числе экстренное оповещение населения, об опасностях, возникающих при военных конфликтах или вследствие этих конфликтов, а также об угрозе возникновения или о возникновении чрезвычайных ситуаций природного и техногенного характера.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5.1.8.Представляют заявки в организации связи на выделение соединительных линий и каналов связи от органов, осуществляющих управление гражданской обороной, к объекту вещания.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lastRenderedPageBreak/>
        <w:t>5.1.9.Разрабатывают, совместно с организациями связи, порядок взаимодействия соответствующих оперативных дежурных (диспетчерских) служб при передаче сигналов и информации оповещения по сетям вещания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5.2. Организации связи (независимо от форм собственности):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5.2.1.Обеспечивают готовность технических средств оповещения, каналов связи и систем передачи к доведению сигналов и информации оповещения.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  <w:r>
        <w:t>5.2.2.Организуют и осуществляют подготовку дежурных (диспетчерских) служб организаций и объектов подготовку эксплуатационного персонала объектов связи.</w:t>
      </w:r>
    </w:p>
    <w:p w:rsidR="00C200CA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p w:rsidR="00C200CA" w:rsidRPr="005D25ED" w:rsidRDefault="00C200CA" w:rsidP="00C8466D">
      <w:pPr>
        <w:tabs>
          <w:tab w:val="left" w:pos="3030"/>
        </w:tabs>
        <w:spacing w:line="360" w:lineRule="auto"/>
        <w:ind w:firstLine="709"/>
        <w:jc w:val="both"/>
      </w:pPr>
    </w:p>
    <w:sectPr w:rsidR="00C200CA" w:rsidRPr="005D25ED" w:rsidSect="009D560A">
      <w:headerReference w:type="default" r:id="rId9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986" w:rsidRDefault="00545986">
      <w:r>
        <w:separator/>
      </w:r>
    </w:p>
  </w:endnote>
  <w:endnote w:type="continuationSeparator" w:id="0">
    <w:p w:rsidR="00545986" w:rsidRDefault="00545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charset w:val="CC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986" w:rsidRDefault="00545986">
      <w:r>
        <w:separator/>
      </w:r>
    </w:p>
  </w:footnote>
  <w:footnote w:type="continuationSeparator" w:id="0">
    <w:p w:rsidR="00545986" w:rsidRDefault="005459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5A48C6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6pt;z-index:1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83CD7"/>
    <w:multiLevelType w:val="hybridMultilevel"/>
    <w:tmpl w:val="93E892F2"/>
    <w:lvl w:ilvl="0" w:tplc="516ABC2C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0B4C0C5E"/>
    <w:multiLevelType w:val="hybridMultilevel"/>
    <w:tmpl w:val="359E67DE"/>
    <w:lvl w:ilvl="0" w:tplc="041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>
    <w:nsid w:val="18D60C96"/>
    <w:multiLevelType w:val="singleLevel"/>
    <w:tmpl w:val="05061936"/>
    <w:lvl w:ilvl="0">
      <w:start w:val="1"/>
      <w:numFmt w:val="decimal"/>
      <w:lvlText w:val="1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A1A3B32"/>
    <w:multiLevelType w:val="hybridMultilevel"/>
    <w:tmpl w:val="365E2C8C"/>
    <w:lvl w:ilvl="0" w:tplc="0F1C2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5CD1219"/>
    <w:multiLevelType w:val="hybridMultilevel"/>
    <w:tmpl w:val="03565948"/>
    <w:lvl w:ilvl="0" w:tplc="39A0FCF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7563275E"/>
    <w:multiLevelType w:val="hybridMultilevel"/>
    <w:tmpl w:val="2DB60246"/>
    <w:lvl w:ilvl="0" w:tplc="8D2E9D7C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3"/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2E2"/>
    <w:rsid w:val="000043A9"/>
    <w:rsid w:val="00034DF6"/>
    <w:rsid w:val="00086FB1"/>
    <w:rsid w:val="00094D0D"/>
    <w:rsid w:val="000A6D70"/>
    <w:rsid w:val="000B7E40"/>
    <w:rsid w:val="000E160E"/>
    <w:rsid w:val="001116CE"/>
    <w:rsid w:val="00166A0F"/>
    <w:rsid w:val="0022508D"/>
    <w:rsid w:val="00230387"/>
    <w:rsid w:val="002C4521"/>
    <w:rsid w:val="002C68E9"/>
    <w:rsid w:val="002D7212"/>
    <w:rsid w:val="002F0C30"/>
    <w:rsid w:val="003153F1"/>
    <w:rsid w:val="003164F8"/>
    <w:rsid w:val="003477E2"/>
    <w:rsid w:val="0035767B"/>
    <w:rsid w:val="003859B1"/>
    <w:rsid w:val="003F44D5"/>
    <w:rsid w:val="00406062"/>
    <w:rsid w:val="00422BD6"/>
    <w:rsid w:val="00490E58"/>
    <w:rsid w:val="004A362C"/>
    <w:rsid w:val="00504C39"/>
    <w:rsid w:val="00545986"/>
    <w:rsid w:val="00567E1E"/>
    <w:rsid w:val="00597BF6"/>
    <w:rsid w:val="005A48C6"/>
    <w:rsid w:val="005C59B7"/>
    <w:rsid w:val="005D25ED"/>
    <w:rsid w:val="005F12C8"/>
    <w:rsid w:val="00615646"/>
    <w:rsid w:val="006209B0"/>
    <w:rsid w:val="00677060"/>
    <w:rsid w:val="00685D92"/>
    <w:rsid w:val="006937BF"/>
    <w:rsid w:val="006A0AF8"/>
    <w:rsid w:val="006E4DEC"/>
    <w:rsid w:val="00714B66"/>
    <w:rsid w:val="00747270"/>
    <w:rsid w:val="007F44A9"/>
    <w:rsid w:val="007F6319"/>
    <w:rsid w:val="0081019C"/>
    <w:rsid w:val="00812E8E"/>
    <w:rsid w:val="00820080"/>
    <w:rsid w:val="00873804"/>
    <w:rsid w:val="008B4F5D"/>
    <w:rsid w:val="008E1937"/>
    <w:rsid w:val="008E6448"/>
    <w:rsid w:val="008E758B"/>
    <w:rsid w:val="009432FF"/>
    <w:rsid w:val="00990BDC"/>
    <w:rsid w:val="009B70CB"/>
    <w:rsid w:val="009D560A"/>
    <w:rsid w:val="009E037E"/>
    <w:rsid w:val="009F6B95"/>
    <w:rsid w:val="00A21089"/>
    <w:rsid w:val="00A76251"/>
    <w:rsid w:val="00AB305C"/>
    <w:rsid w:val="00B15D26"/>
    <w:rsid w:val="00B30300"/>
    <w:rsid w:val="00B81652"/>
    <w:rsid w:val="00B838EC"/>
    <w:rsid w:val="00BC6ED2"/>
    <w:rsid w:val="00BC77EF"/>
    <w:rsid w:val="00BF6BB6"/>
    <w:rsid w:val="00C11F20"/>
    <w:rsid w:val="00C17672"/>
    <w:rsid w:val="00C200CA"/>
    <w:rsid w:val="00C8189F"/>
    <w:rsid w:val="00C8466D"/>
    <w:rsid w:val="00C8699B"/>
    <w:rsid w:val="00CB1A57"/>
    <w:rsid w:val="00CB6D63"/>
    <w:rsid w:val="00CC7A1B"/>
    <w:rsid w:val="00D2616F"/>
    <w:rsid w:val="00D266D7"/>
    <w:rsid w:val="00D276EB"/>
    <w:rsid w:val="00D32D20"/>
    <w:rsid w:val="00D43CAC"/>
    <w:rsid w:val="00D46132"/>
    <w:rsid w:val="00D5108E"/>
    <w:rsid w:val="00D60CEC"/>
    <w:rsid w:val="00D85A6B"/>
    <w:rsid w:val="00DB3478"/>
    <w:rsid w:val="00DB62E2"/>
    <w:rsid w:val="00DC5675"/>
    <w:rsid w:val="00DE432D"/>
    <w:rsid w:val="00DE6AAE"/>
    <w:rsid w:val="00E0720B"/>
    <w:rsid w:val="00E26003"/>
    <w:rsid w:val="00E440A0"/>
    <w:rsid w:val="00E460BD"/>
    <w:rsid w:val="00E80AFE"/>
    <w:rsid w:val="00E909E7"/>
    <w:rsid w:val="00EC711D"/>
    <w:rsid w:val="00EE3632"/>
    <w:rsid w:val="00F07409"/>
    <w:rsid w:val="00F11FF0"/>
    <w:rsid w:val="00F23E5C"/>
    <w:rsid w:val="00F46E0F"/>
    <w:rsid w:val="00F47493"/>
    <w:rsid w:val="00F7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0F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C17672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66A0F"/>
  </w:style>
  <w:style w:type="character" w:customStyle="1" w:styleId="11">
    <w:name w:val="Основной шрифт абзаца1"/>
    <w:rsid w:val="00166A0F"/>
  </w:style>
  <w:style w:type="character" w:styleId="a3">
    <w:name w:val="page number"/>
    <w:basedOn w:val="11"/>
    <w:rsid w:val="00166A0F"/>
  </w:style>
  <w:style w:type="character" w:customStyle="1" w:styleId="a4">
    <w:name w:val="Текст выноски Знак"/>
    <w:rsid w:val="00166A0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166A0F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166A0F"/>
    <w:pPr>
      <w:spacing w:after="120"/>
    </w:pPr>
  </w:style>
  <w:style w:type="paragraph" w:styleId="a7">
    <w:name w:val="List"/>
    <w:basedOn w:val="a6"/>
    <w:rsid w:val="00166A0F"/>
    <w:rPr>
      <w:rFonts w:ascii="Arial" w:hAnsi="Arial" w:cs="Mangal"/>
    </w:rPr>
  </w:style>
  <w:style w:type="paragraph" w:customStyle="1" w:styleId="12">
    <w:name w:val="Название1"/>
    <w:basedOn w:val="a"/>
    <w:rsid w:val="00166A0F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166A0F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166A0F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166A0F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166A0F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166A0F"/>
  </w:style>
  <w:style w:type="paragraph" w:customStyle="1" w:styleId="ac">
    <w:name w:val="Содержимое таблицы"/>
    <w:basedOn w:val="a"/>
    <w:rsid w:val="00166A0F"/>
    <w:pPr>
      <w:suppressLineNumbers/>
    </w:pPr>
  </w:style>
  <w:style w:type="paragraph" w:customStyle="1" w:styleId="ad">
    <w:name w:val="Заголовок таблицы"/>
    <w:basedOn w:val="ac"/>
    <w:rsid w:val="00166A0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17672"/>
    <w:rPr>
      <w:rFonts w:ascii="Arial" w:eastAsia="Calibri" w:hAnsi="Arial"/>
      <w:b/>
      <w:bCs/>
      <w:color w:val="26282F"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af0">
    <w:name w:val="Основной текст с отступом Знак"/>
    <w:link w:val="af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2">
    <w:name w:val="Body Text Indent 2"/>
    <w:basedOn w:val="a"/>
    <w:link w:val="20"/>
    <w:semiHidden/>
    <w:unhideWhenUsed/>
    <w:rsid w:val="00C17672"/>
    <w:pPr>
      <w:widowControl w:val="0"/>
      <w:spacing w:after="120" w:line="480" w:lineRule="auto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20">
    <w:name w:val="Основной текст с отступом 2 Знак"/>
    <w:link w:val="2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3">
    <w:name w:val="Body Text Indent 3"/>
    <w:basedOn w:val="a"/>
    <w:link w:val="3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semiHidden/>
    <w:rsid w:val="00C17672"/>
    <w:rPr>
      <w:rFonts w:eastAsia="DejaVu Sans"/>
      <w:color w:val="000000"/>
      <w:kern w:val="2"/>
      <w:sz w:val="16"/>
      <w:szCs w:val="16"/>
      <w:lang w:eastAsia="en-US"/>
    </w:rPr>
  </w:style>
  <w:style w:type="paragraph" w:customStyle="1" w:styleId="FR3">
    <w:name w:val="FR3"/>
    <w:rsid w:val="00C17672"/>
    <w:pPr>
      <w:widowControl w:val="0"/>
      <w:ind w:left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88;&#1080;&#1089;&#1090;%202\Desktop\&#1040;&#1076;&#1084;&#1080;&#1085;&#1080;&#1089;&#1090;&#1088;&#1072;&#1094;&#1080;&#1103;%20&#1055;&#1086;&#1074;&#1086;&#1088;&#1080;&#1085;&#1086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76D31-6FD5-44BA-806E-2041F0B8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гербом.dot</Template>
  <TotalTime>0</TotalTime>
  <Pages>1</Pages>
  <Words>3013</Words>
  <Characters>17177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4</cp:revision>
  <cp:lastPrinted>2020-01-28T11:29:00Z</cp:lastPrinted>
  <dcterms:created xsi:type="dcterms:W3CDTF">2021-02-24T09:23:00Z</dcterms:created>
  <dcterms:modified xsi:type="dcterms:W3CDTF">2021-03-09T07:12:00Z</dcterms:modified>
</cp:coreProperties>
</file>