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802785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-120015</wp:posOffset>
            </wp:positionV>
            <wp:extent cx="567690" cy="588645"/>
            <wp:effectExtent l="19050" t="0" r="3810" b="0"/>
            <wp:wrapNone/>
            <wp:docPr id="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2E8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2666365</wp:posOffset>
            </wp:positionH>
            <wp:positionV relativeFrom="paragraph">
              <wp:posOffset>-120015</wp:posOffset>
            </wp:positionV>
            <wp:extent cx="510540" cy="588645"/>
            <wp:effectExtent l="19050" t="0" r="3810" b="0"/>
            <wp:wrapNone/>
            <wp:docPr id="21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3859" w:rsidRPr="0046385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7" type="#_x0000_t202" style="position:absolute;left:0;text-align:left;margin-left:28pt;margin-top:-27pt;width:31.25pt;height:38pt;z-index:251657216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</w:t>
      </w: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A579F4" w:rsidP="009D560A">
      <w:pPr>
        <w:spacing w:line="480" w:lineRule="auto"/>
        <w:jc w:val="center"/>
      </w:pPr>
      <w:r>
        <w:t>ПОСТАНОВЛ</w:t>
      </w:r>
      <w:r w:rsidR="003164F8">
        <w:t>ЕНИЕ</w:t>
      </w:r>
    </w:p>
    <w:p w:rsidR="00EE3632" w:rsidRDefault="00585D89" w:rsidP="009D560A">
      <w:pPr>
        <w:tabs>
          <w:tab w:val="left" w:pos="3030"/>
        </w:tabs>
        <w:spacing w:line="480" w:lineRule="auto"/>
      </w:pPr>
      <w:r>
        <w:t>от  04</w:t>
      </w:r>
      <w:r w:rsidR="00AD479D">
        <w:t>.</w:t>
      </w:r>
      <w:r>
        <w:t>08</w:t>
      </w:r>
      <w:r w:rsidR="00AD479D">
        <w:t>.</w:t>
      </w:r>
      <w:r w:rsidR="00EE3632">
        <w:t xml:space="preserve"> </w:t>
      </w:r>
      <w:r w:rsidR="009D560A">
        <w:t>20</w:t>
      </w:r>
      <w:r w:rsidR="00651FCF">
        <w:t>20</w:t>
      </w:r>
      <w:r w:rsidR="009D560A">
        <w:t xml:space="preserve"> г.   </w:t>
      </w:r>
      <w:r>
        <w:t>№ 258</w:t>
      </w:r>
    </w:p>
    <w:p w:rsidR="007F36D8" w:rsidRDefault="007F36D8" w:rsidP="009329A1">
      <w:pPr>
        <w:tabs>
          <w:tab w:val="left" w:pos="0"/>
        </w:tabs>
        <w:ind w:left="-142" w:firstLine="709"/>
      </w:pPr>
    </w:p>
    <w:p w:rsidR="00030DAB" w:rsidRPr="00926777" w:rsidRDefault="00030DAB" w:rsidP="00030DAB">
      <w:pPr>
        <w:ind w:right="3826"/>
        <w:jc w:val="both"/>
      </w:pPr>
      <w:r w:rsidRPr="00926777">
        <w:t>О</w:t>
      </w:r>
      <w:r w:rsidR="009E144C">
        <w:t xml:space="preserve"> </w:t>
      </w:r>
      <w:r w:rsidR="00A579F4">
        <w:t>выделении специальных мест для размещения печатных агитационных материалов на территории избирательных участков городского поселения город Поворино</w:t>
      </w:r>
    </w:p>
    <w:p w:rsidR="003A0C0B" w:rsidRDefault="0001588D" w:rsidP="00A579F4">
      <w:pPr>
        <w:shd w:val="clear" w:color="auto" w:fill="FFFFFF"/>
        <w:spacing w:before="100" w:beforeAutospacing="1" w:line="360" w:lineRule="auto"/>
        <w:jc w:val="both"/>
        <w:rPr>
          <w:b/>
          <w:color w:val="000000"/>
          <w:lang w:eastAsia="ru-RU"/>
        </w:rPr>
      </w:pPr>
      <w:r>
        <w:t xml:space="preserve">       </w:t>
      </w:r>
      <w:r w:rsidR="00030DAB" w:rsidRPr="00926777">
        <w:rPr>
          <w:color w:val="000000"/>
          <w:lang w:eastAsia="ru-RU"/>
        </w:rPr>
        <w:t xml:space="preserve"> В </w:t>
      </w:r>
      <w:r w:rsidR="00A579F4">
        <w:rPr>
          <w:color w:val="000000"/>
          <w:lang w:eastAsia="ru-RU"/>
        </w:rPr>
        <w:t xml:space="preserve">соответствии с п.7 статьи 54 Федерального Закона РФ от 12 июня 2002 года №67-ФЗ «Об основных гарантиях избирательных прав и права на участие в референдуме граждан РФ», в связи с проведением выборов депутатов </w:t>
      </w:r>
      <w:r w:rsidR="00CD1BC1">
        <w:rPr>
          <w:color w:val="000000"/>
          <w:lang w:eastAsia="ru-RU"/>
        </w:rPr>
        <w:t>Областной Думы</w:t>
      </w:r>
      <w:r w:rsidR="00A579F4">
        <w:rPr>
          <w:color w:val="000000"/>
          <w:lang w:eastAsia="ru-RU"/>
        </w:rPr>
        <w:t xml:space="preserve">, предложениями территориальной избирательной комиссии Поворинского муниципального района, администрация городского поселения город Поворино Поворинского муниципального района Воронежской области </w:t>
      </w:r>
      <w:r w:rsidR="00A579F4" w:rsidRPr="00A579F4">
        <w:rPr>
          <w:b/>
          <w:color w:val="000000"/>
          <w:lang w:eastAsia="ru-RU"/>
        </w:rPr>
        <w:t>постановляет:</w:t>
      </w:r>
    </w:p>
    <w:p w:rsidR="00A579F4" w:rsidRPr="003A0C0B" w:rsidRDefault="00A579F4" w:rsidP="00A579F4">
      <w:pPr>
        <w:shd w:val="clear" w:color="auto" w:fill="FFFFFF"/>
        <w:spacing w:before="100" w:beforeAutospacing="1" w:line="360" w:lineRule="auto"/>
        <w:jc w:val="both"/>
        <w:rPr>
          <w:b/>
          <w:color w:val="000000"/>
          <w:lang w:eastAsia="ru-RU"/>
        </w:rPr>
      </w:pPr>
      <w:r>
        <w:rPr>
          <w:color w:val="000000"/>
          <w:lang w:eastAsia="ru-RU"/>
        </w:rPr>
        <w:t>1.Закрепить места для размещения печатных агитационных материалов на территориях избирательных участков</w:t>
      </w:r>
      <w:r w:rsidR="00C85EE7">
        <w:rPr>
          <w:color w:val="000000"/>
          <w:lang w:eastAsia="ru-RU"/>
        </w:rPr>
        <w:t xml:space="preserve"> </w:t>
      </w:r>
    </w:p>
    <w:tbl>
      <w:tblPr>
        <w:tblStyle w:val="ae"/>
        <w:tblW w:w="0" w:type="auto"/>
        <w:tblLook w:val="04A0"/>
      </w:tblPr>
      <w:tblGrid>
        <w:gridCol w:w="2092"/>
        <w:gridCol w:w="3642"/>
        <w:gridCol w:w="3836"/>
      </w:tblGrid>
      <w:tr w:rsidR="00A34D24" w:rsidRPr="003A0C0B" w:rsidTr="003A0C0B">
        <w:tc>
          <w:tcPr>
            <w:tcW w:w="2092" w:type="dxa"/>
          </w:tcPr>
          <w:p w:rsidR="00A34D24" w:rsidRPr="003A0C0B" w:rsidRDefault="00A34D24" w:rsidP="00A34D24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A0C0B">
              <w:rPr>
                <w:rFonts w:ascii="Times New Roman" w:hAnsi="Times New Roman"/>
                <w:color w:val="000000"/>
                <w:lang w:eastAsia="ru-RU"/>
              </w:rPr>
              <w:t>№ избирательного</w:t>
            </w:r>
          </w:p>
          <w:p w:rsidR="00A34D24" w:rsidRPr="003A0C0B" w:rsidRDefault="00A34D24" w:rsidP="00A34D24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A0C0B">
              <w:rPr>
                <w:rFonts w:ascii="Times New Roman" w:hAnsi="Times New Roman"/>
                <w:color w:val="000000"/>
                <w:lang w:eastAsia="ru-RU"/>
              </w:rPr>
              <w:t>участка</w:t>
            </w:r>
          </w:p>
        </w:tc>
        <w:tc>
          <w:tcPr>
            <w:tcW w:w="3642" w:type="dxa"/>
          </w:tcPr>
          <w:p w:rsidR="00A34D24" w:rsidRPr="003A0C0B" w:rsidRDefault="00A34D24" w:rsidP="00A34D24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A0C0B">
              <w:rPr>
                <w:rFonts w:ascii="Times New Roman" w:hAnsi="Times New Roman"/>
                <w:color w:val="000000"/>
                <w:lang w:eastAsia="ru-RU"/>
              </w:rPr>
              <w:t>Место расположения избирательного участка и место для голосования</w:t>
            </w:r>
          </w:p>
        </w:tc>
        <w:tc>
          <w:tcPr>
            <w:tcW w:w="3836" w:type="dxa"/>
          </w:tcPr>
          <w:p w:rsidR="00A34D24" w:rsidRPr="003A0C0B" w:rsidRDefault="00A34D24" w:rsidP="00A34D24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A0C0B">
              <w:rPr>
                <w:rFonts w:ascii="Times New Roman" w:hAnsi="Times New Roman"/>
                <w:color w:val="000000"/>
                <w:lang w:eastAsia="ru-RU"/>
              </w:rPr>
              <w:t>Место размещения печатных агитационных материалов</w:t>
            </w: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30/01</w:t>
            </w:r>
          </w:p>
          <w:p w:rsidR="00A34D24" w:rsidRPr="003A0C0B" w:rsidRDefault="00A34D24" w:rsidP="00A34D24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г.Поворино, ул.Центральная, д.2, Здание М</w:t>
            </w:r>
            <w:r w:rsidR="002E3B13">
              <w:rPr>
                <w:rFonts w:ascii="Times New Roman" w:hAnsi="Times New Roman"/>
              </w:rPr>
              <w:t>К</w:t>
            </w:r>
            <w:r w:rsidRPr="003A0C0B">
              <w:rPr>
                <w:rFonts w:ascii="Times New Roman" w:hAnsi="Times New Roman"/>
              </w:rPr>
              <w:t>ОУ «</w:t>
            </w:r>
            <w:r w:rsidR="00CD1BC1">
              <w:rPr>
                <w:rFonts w:ascii="Times New Roman" w:hAnsi="Times New Roman"/>
              </w:rPr>
              <w:t>Средняя общеобразовательная школа №3</w:t>
            </w:r>
            <w:r w:rsidRPr="003A0C0B">
              <w:rPr>
                <w:rFonts w:ascii="Times New Roman" w:hAnsi="Times New Roman"/>
              </w:rPr>
              <w:t>»</w:t>
            </w:r>
            <w:r w:rsidR="00CD1BC1">
              <w:rPr>
                <w:rFonts w:ascii="Times New Roman" w:hAnsi="Times New Roman"/>
              </w:rPr>
              <w:t>г.Поворино</w:t>
            </w:r>
            <w:r w:rsidRPr="003A0C0B">
              <w:rPr>
                <w:rFonts w:ascii="Times New Roman" w:hAnsi="Times New Roman"/>
              </w:rPr>
              <w:t xml:space="preserve"> </w:t>
            </w:r>
          </w:p>
          <w:p w:rsidR="00A34D24" w:rsidRPr="003A0C0B" w:rsidRDefault="00A34D24" w:rsidP="00A34D24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2E3B13" w:rsidRPr="003A0C0B" w:rsidRDefault="002E3B13" w:rsidP="002E3B1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Pr="003A0C0B">
              <w:rPr>
                <w:rFonts w:ascii="Times New Roman" w:hAnsi="Times New Roman"/>
              </w:rPr>
              <w:t xml:space="preserve"> М</w:t>
            </w:r>
            <w:r>
              <w:rPr>
                <w:rFonts w:ascii="Times New Roman" w:hAnsi="Times New Roman"/>
              </w:rPr>
              <w:t>К</w:t>
            </w:r>
            <w:r w:rsidRPr="003A0C0B">
              <w:rPr>
                <w:rFonts w:ascii="Times New Roman" w:hAnsi="Times New Roman"/>
              </w:rPr>
              <w:t>ОУ «</w:t>
            </w:r>
            <w:r w:rsidR="00CD1BC1">
              <w:rPr>
                <w:rFonts w:ascii="Times New Roman" w:hAnsi="Times New Roman"/>
              </w:rPr>
              <w:t>Средняя общеобразовательная школа №3</w:t>
            </w:r>
            <w:r w:rsidRPr="003A0C0B">
              <w:rPr>
                <w:rFonts w:ascii="Times New Roman" w:hAnsi="Times New Roman"/>
              </w:rPr>
              <w:t>»</w:t>
            </w:r>
            <w:r w:rsidR="00CD1BC1">
              <w:rPr>
                <w:rFonts w:ascii="Times New Roman" w:hAnsi="Times New Roman"/>
              </w:rPr>
              <w:t>г.Поворино</w:t>
            </w:r>
            <w:r>
              <w:rPr>
                <w:rFonts w:ascii="Times New Roman" w:hAnsi="Times New Roman"/>
              </w:rPr>
              <w:t>-</w:t>
            </w:r>
            <w:r w:rsidRPr="003A0C0B">
              <w:rPr>
                <w:rFonts w:ascii="Times New Roman" w:hAnsi="Times New Roman"/>
              </w:rPr>
              <w:t xml:space="preserve"> </w:t>
            </w:r>
          </w:p>
          <w:p w:rsidR="00A34D24" w:rsidRPr="003A0C0B" w:rsidRDefault="002E3B13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A0C0B">
              <w:rPr>
                <w:rFonts w:ascii="Times New Roman" w:hAnsi="Times New Roman"/>
              </w:rPr>
              <w:t>г.Поворино, ул.Центральная, д.2</w:t>
            </w: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30/02</w:t>
            </w:r>
          </w:p>
          <w:p w:rsidR="00A34D24" w:rsidRPr="003A0C0B" w:rsidRDefault="00A34D24" w:rsidP="00A34D24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lastRenderedPageBreak/>
              <w:t>г.Поворино, ул.Советская, д.1А, Здание Культурно-</w:t>
            </w:r>
            <w:r w:rsidRPr="003A0C0B">
              <w:rPr>
                <w:rFonts w:ascii="Times New Roman" w:hAnsi="Times New Roman"/>
              </w:rPr>
              <w:br/>
            </w:r>
            <w:r w:rsidRPr="003A0C0B">
              <w:rPr>
                <w:rFonts w:ascii="Times New Roman" w:hAnsi="Times New Roman"/>
              </w:rPr>
              <w:lastRenderedPageBreak/>
              <w:t xml:space="preserve">спортивного центра городского поселения </w:t>
            </w:r>
          </w:p>
          <w:p w:rsidR="00A34D24" w:rsidRPr="003A0C0B" w:rsidRDefault="00A34D24" w:rsidP="00A34D24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A34D24" w:rsidRPr="003A0C0B" w:rsidRDefault="002E3B13" w:rsidP="00A34D24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lastRenderedPageBreak/>
              <w:t>Доска объявлений у здания</w:t>
            </w:r>
            <w:r w:rsidRPr="003A0C0B">
              <w:rPr>
                <w:rFonts w:ascii="Times New Roman" w:hAnsi="Times New Roman"/>
              </w:rPr>
              <w:t xml:space="preserve"> Культурно-</w:t>
            </w:r>
            <w:r w:rsidRPr="003A0C0B">
              <w:rPr>
                <w:rFonts w:ascii="Times New Roman" w:hAnsi="Times New Roman"/>
              </w:rPr>
              <w:br/>
            </w:r>
            <w:r w:rsidRPr="003A0C0B">
              <w:rPr>
                <w:rFonts w:ascii="Times New Roman" w:hAnsi="Times New Roman"/>
              </w:rPr>
              <w:lastRenderedPageBreak/>
              <w:t>спортивного центра городского поселения</w:t>
            </w:r>
            <w:r w:rsidR="00B85EFD">
              <w:rPr>
                <w:rFonts w:ascii="Times New Roman" w:hAnsi="Times New Roman"/>
              </w:rPr>
              <w:t>-</w:t>
            </w:r>
            <w:r w:rsidR="00B85EFD" w:rsidRPr="003A0C0B">
              <w:rPr>
                <w:rFonts w:ascii="Times New Roman" w:hAnsi="Times New Roman"/>
              </w:rPr>
              <w:t xml:space="preserve"> г.Поворино, ул.Советская, д.1А</w:t>
            </w: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lastRenderedPageBreak/>
              <w:t>30/03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B85EFD" w:rsidP="003A0C0B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</w:t>
            </w:r>
            <w:r w:rsidR="003A0C0B" w:rsidRPr="003A0C0B">
              <w:rPr>
                <w:rFonts w:ascii="Times New Roman" w:hAnsi="Times New Roman"/>
              </w:rPr>
              <w:t>Поворино,</w:t>
            </w:r>
            <w:r w:rsidR="003A0C0B" w:rsidRPr="003A0C0B">
              <w:rPr>
                <w:rFonts w:ascii="Times New Roman" w:hAnsi="Times New Roman"/>
              </w:rPr>
              <w:br/>
              <w:t>ул. Советская, д</w:t>
            </w:r>
            <w:r w:rsidR="003A0C0B" w:rsidRPr="00CD1BC1">
              <w:rPr>
                <w:rFonts w:ascii="Times New Roman" w:hAnsi="Times New Roman"/>
              </w:rPr>
              <w:t>.</w:t>
            </w:r>
            <w:r w:rsidR="003A0C0B" w:rsidRPr="00CD1BC1">
              <w:rPr>
                <w:rFonts w:ascii="Times New Roman" w:hAnsi="Times New Roman"/>
                <w:bCs/>
              </w:rPr>
              <w:t>35</w:t>
            </w:r>
            <w:r w:rsidR="003A0C0B" w:rsidRPr="00CD1BC1">
              <w:rPr>
                <w:rFonts w:ascii="Times New Roman" w:hAnsi="Times New Roman"/>
              </w:rPr>
              <w:t>,</w:t>
            </w:r>
            <w:r w:rsidR="003A0C0B" w:rsidRPr="003A0C0B">
              <w:rPr>
                <w:rFonts w:ascii="Times New Roman" w:hAnsi="Times New Roman"/>
              </w:rPr>
              <w:t xml:space="preserve"> Здание </w:t>
            </w:r>
            <w:r w:rsidR="003224AC">
              <w:rPr>
                <w:rFonts w:ascii="Times New Roman" w:hAnsi="Times New Roman"/>
              </w:rPr>
              <w:t>МКУК «</w:t>
            </w:r>
            <w:r w:rsidR="003A0C0B" w:rsidRPr="003A0C0B">
              <w:rPr>
                <w:rFonts w:ascii="Times New Roman" w:hAnsi="Times New Roman"/>
              </w:rPr>
              <w:t>Центр культуры и творчества</w:t>
            </w:r>
            <w:r w:rsidR="003224AC">
              <w:rPr>
                <w:rFonts w:ascii="Times New Roman" w:hAnsi="Times New Roman"/>
              </w:rPr>
              <w:t>» г.Поворино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A34D24" w:rsidRPr="003A0C0B" w:rsidRDefault="002E3B13" w:rsidP="003224AC">
            <w:pPr>
              <w:spacing w:before="100" w:beforeAutospacing="1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B85EFD" w:rsidRPr="003A0C0B">
              <w:rPr>
                <w:rFonts w:ascii="Times New Roman" w:hAnsi="Times New Roman"/>
              </w:rPr>
              <w:t xml:space="preserve"> </w:t>
            </w:r>
            <w:r w:rsidR="003224AC">
              <w:rPr>
                <w:rFonts w:ascii="Times New Roman" w:hAnsi="Times New Roman"/>
              </w:rPr>
              <w:t>МКУК «</w:t>
            </w:r>
            <w:r w:rsidR="00B85EFD" w:rsidRPr="003A0C0B">
              <w:rPr>
                <w:rFonts w:ascii="Times New Roman" w:hAnsi="Times New Roman"/>
              </w:rPr>
              <w:t>Центр культуры и творчества</w:t>
            </w:r>
            <w:r w:rsidR="003224AC">
              <w:rPr>
                <w:rFonts w:ascii="Times New Roman" w:hAnsi="Times New Roman"/>
              </w:rPr>
              <w:t>» г.Поворино</w:t>
            </w:r>
            <w:r w:rsidR="00B85EFD">
              <w:rPr>
                <w:rFonts w:ascii="Times New Roman" w:hAnsi="Times New Roman"/>
              </w:rPr>
              <w:t>- г.</w:t>
            </w:r>
            <w:r w:rsidR="00B85EFD" w:rsidRPr="003A0C0B">
              <w:rPr>
                <w:rFonts w:ascii="Times New Roman" w:hAnsi="Times New Roman"/>
              </w:rPr>
              <w:t>Поворино,</w:t>
            </w:r>
            <w:r w:rsidR="00B85EFD" w:rsidRPr="003A0C0B">
              <w:rPr>
                <w:rFonts w:ascii="Times New Roman" w:hAnsi="Times New Roman"/>
              </w:rPr>
              <w:br/>
              <w:t>ул. Советская</w:t>
            </w:r>
            <w:r w:rsidR="00B85EFD" w:rsidRPr="00CD1BC1">
              <w:rPr>
                <w:rFonts w:ascii="Times New Roman" w:hAnsi="Times New Roman"/>
              </w:rPr>
              <w:t>, д.</w:t>
            </w:r>
            <w:r w:rsidR="00B85EFD" w:rsidRPr="00CD1BC1">
              <w:rPr>
                <w:rFonts w:ascii="Times New Roman" w:hAnsi="Times New Roman"/>
                <w:bCs/>
              </w:rPr>
              <w:t>35</w:t>
            </w: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30/04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г.Поворино, ул.Пушкина, д.11А, Здание РМАУ "Поворинский физкультурно - спортивный центр"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B85EFD" w:rsidRPr="003A0C0B" w:rsidRDefault="002E3B13" w:rsidP="00B85EF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B85EFD" w:rsidRPr="003A0C0B">
              <w:rPr>
                <w:rFonts w:ascii="Times New Roman" w:hAnsi="Times New Roman"/>
              </w:rPr>
              <w:t xml:space="preserve"> РМАУ "Поворинский физкультурно - спортивный центр"</w:t>
            </w:r>
            <w:r w:rsidR="00B85EFD">
              <w:rPr>
                <w:rFonts w:ascii="Times New Roman" w:hAnsi="Times New Roman"/>
              </w:rPr>
              <w:t>-</w:t>
            </w:r>
            <w:r w:rsidR="00B85EFD" w:rsidRPr="003A0C0B">
              <w:rPr>
                <w:rFonts w:ascii="Times New Roman" w:hAnsi="Times New Roman"/>
              </w:rPr>
              <w:t>г.Поворино, ул.Пушкина, д.11А</w:t>
            </w:r>
          </w:p>
          <w:p w:rsidR="00A34D24" w:rsidRPr="003A0C0B" w:rsidRDefault="00A34D24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30/05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 xml:space="preserve">г.Поворино, ул.Садовая, </w:t>
            </w:r>
            <w:r w:rsidRPr="00CD1BC1">
              <w:rPr>
                <w:rFonts w:ascii="Times New Roman" w:hAnsi="Times New Roman"/>
              </w:rPr>
              <w:t>д.</w:t>
            </w:r>
            <w:r w:rsidRPr="00CD1BC1">
              <w:rPr>
                <w:rFonts w:ascii="Times New Roman" w:hAnsi="Times New Roman"/>
                <w:bCs/>
              </w:rPr>
              <w:t>15</w:t>
            </w:r>
            <w:r w:rsidRPr="003A0C0B">
              <w:rPr>
                <w:rFonts w:ascii="Times New Roman" w:hAnsi="Times New Roman"/>
              </w:rPr>
              <w:t>, Здание М</w:t>
            </w:r>
            <w:r w:rsidR="00B85EFD">
              <w:rPr>
                <w:rFonts w:ascii="Times New Roman" w:hAnsi="Times New Roman"/>
              </w:rPr>
              <w:t>БОУ «С</w:t>
            </w:r>
            <w:r w:rsidRPr="003A0C0B">
              <w:rPr>
                <w:rFonts w:ascii="Times New Roman" w:hAnsi="Times New Roman"/>
              </w:rPr>
              <w:t>редняя общеобразовательная школа № 2»</w:t>
            </w:r>
            <w:r w:rsidR="00B85EFD">
              <w:rPr>
                <w:rFonts w:ascii="Times New Roman" w:hAnsi="Times New Roman"/>
              </w:rPr>
              <w:t>г.Поворино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B85EFD" w:rsidRPr="00CD1BC1" w:rsidRDefault="002E3B13" w:rsidP="00B85EF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B85EFD" w:rsidRPr="003A0C0B">
              <w:rPr>
                <w:rFonts w:ascii="Times New Roman" w:hAnsi="Times New Roman"/>
              </w:rPr>
              <w:t xml:space="preserve"> М</w:t>
            </w:r>
            <w:r w:rsidR="00B85EFD">
              <w:rPr>
                <w:rFonts w:ascii="Times New Roman" w:hAnsi="Times New Roman"/>
              </w:rPr>
              <w:t>БОУ «С</w:t>
            </w:r>
            <w:r w:rsidR="00B85EFD" w:rsidRPr="003A0C0B">
              <w:rPr>
                <w:rFonts w:ascii="Times New Roman" w:hAnsi="Times New Roman"/>
              </w:rPr>
              <w:t>редняя общеобразовательная школа № 2»</w:t>
            </w:r>
            <w:r w:rsidR="00B85EFD">
              <w:rPr>
                <w:rFonts w:ascii="Times New Roman" w:hAnsi="Times New Roman"/>
              </w:rPr>
              <w:t>г.Поворино-</w:t>
            </w:r>
            <w:r w:rsidR="00B85EFD" w:rsidRPr="003A0C0B">
              <w:rPr>
                <w:rFonts w:ascii="Times New Roman" w:hAnsi="Times New Roman"/>
              </w:rPr>
              <w:t xml:space="preserve"> г.Поворино, ул.Садовая, д.</w:t>
            </w:r>
            <w:r w:rsidR="00B85EFD" w:rsidRPr="00CD1BC1">
              <w:rPr>
                <w:rFonts w:ascii="Times New Roman" w:hAnsi="Times New Roman"/>
                <w:bCs/>
              </w:rPr>
              <w:t>15</w:t>
            </w:r>
          </w:p>
          <w:p w:rsidR="00A34D24" w:rsidRPr="003A0C0B" w:rsidRDefault="00A34D24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30/06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г.Поворино ул.Народная 64, Здание М</w:t>
            </w:r>
            <w:r w:rsidR="003224AC">
              <w:rPr>
                <w:rFonts w:ascii="Times New Roman" w:hAnsi="Times New Roman"/>
              </w:rPr>
              <w:t>КОУ «С</w:t>
            </w:r>
            <w:r w:rsidRPr="003A0C0B">
              <w:rPr>
                <w:rFonts w:ascii="Times New Roman" w:hAnsi="Times New Roman"/>
              </w:rPr>
              <w:t>редняя общеобразовательная школа №3»</w:t>
            </w:r>
            <w:r w:rsidR="003224AC">
              <w:rPr>
                <w:rFonts w:ascii="Times New Roman" w:hAnsi="Times New Roman"/>
              </w:rPr>
              <w:t>г.Поворино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A34D24" w:rsidRPr="003A0C0B" w:rsidRDefault="002E3B13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3224AC" w:rsidRPr="003A0C0B">
              <w:rPr>
                <w:rFonts w:ascii="Times New Roman" w:hAnsi="Times New Roman"/>
              </w:rPr>
              <w:t xml:space="preserve"> М</w:t>
            </w:r>
            <w:r w:rsidR="003224AC">
              <w:rPr>
                <w:rFonts w:ascii="Times New Roman" w:hAnsi="Times New Roman"/>
              </w:rPr>
              <w:t>КОУ «С</w:t>
            </w:r>
            <w:r w:rsidR="003224AC" w:rsidRPr="003A0C0B">
              <w:rPr>
                <w:rFonts w:ascii="Times New Roman" w:hAnsi="Times New Roman"/>
              </w:rPr>
              <w:t>редняя общеобразовательная школа №3»</w:t>
            </w:r>
            <w:r w:rsidR="003224AC">
              <w:rPr>
                <w:rFonts w:ascii="Times New Roman" w:hAnsi="Times New Roman"/>
              </w:rPr>
              <w:t>г.Поворино-</w:t>
            </w:r>
            <w:r w:rsidR="003224AC" w:rsidRPr="003A0C0B">
              <w:rPr>
                <w:rFonts w:ascii="Times New Roman" w:hAnsi="Times New Roman"/>
              </w:rPr>
              <w:t xml:space="preserve"> г.Поворино ул.Народная 64</w:t>
            </w:r>
          </w:p>
        </w:tc>
      </w:tr>
      <w:tr w:rsidR="00A34D24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30/07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г.Поворино ул.Народная 64, Здание М</w:t>
            </w:r>
            <w:r w:rsidR="003224AC">
              <w:rPr>
                <w:rFonts w:ascii="Times New Roman" w:hAnsi="Times New Roman"/>
              </w:rPr>
              <w:t>КОУ «С</w:t>
            </w:r>
            <w:r w:rsidRPr="003A0C0B">
              <w:rPr>
                <w:rFonts w:ascii="Times New Roman" w:hAnsi="Times New Roman"/>
              </w:rPr>
              <w:t>редняя общеобразовательная школа №3»</w:t>
            </w:r>
            <w:r w:rsidR="00D826B7">
              <w:rPr>
                <w:rFonts w:ascii="Times New Roman" w:hAnsi="Times New Roman"/>
              </w:rPr>
              <w:t>г.Поворино</w:t>
            </w:r>
          </w:p>
          <w:p w:rsidR="00A34D24" w:rsidRPr="003A0C0B" w:rsidRDefault="00A34D24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3224AC" w:rsidRPr="003A0C0B" w:rsidRDefault="002E3B13" w:rsidP="003224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3224AC" w:rsidRPr="003A0C0B">
              <w:rPr>
                <w:rFonts w:ascii="Times New Roman" w:hAnsi="Times New Roman"/>
              </w:rPr>
              <w:t xml:space="preserve"> М</w:t>
            </w:r>
            <w:r w:rsidR="003224AC">
              <w:rPr>
                <w:rFonts w:ascii="Times New Roman" w:hAnsi="Times New Roman"/>
              </w:rPr>
              <w:t>КОУ «С</w:t>
            </w:r>
            <w:r w:rsidR="003224AC" w:rsidRPr="003A0C0B">
              <w:rPr>
                <w:rFonts w:ascii="Times New Roman" w:hAnsi="Times New Roman"/>
              </w:rPr>
              <w:t>редняя общеобразовательная школа №3»</w:t>
            </w:r>
            <w:r w:rsidR="00D826B7">
              <w:rPr>
                <w:rFonts w:ascii="Times New Roman" w:hAnsi="Times New Roman"/>
              </w:rPr>
              <w:t xml:space="preserve"> г.Поворино</w:t>
            </w:r>
            <w:r w:rsidR="003224AC">
              <w:rPr>
                <w:rFonts w:ascii="Times New Roman" w:hAnsi="Times New Roman"/>
              </w:rPr>
              <w:t>-</w:t>
            </w:r>
            <w:r w:rsidR="003224AC" w:rsidRPr="003A0C0B">
              <w:rPr>
                <w:rFonts w:ascii="Times New Roman" w:hAnsi="Times New Roman"/>
              </w:rPr>
              <w:t xml:space="preserve"> г.Поворино ул.Народная 64</w:t>
            </w:r>
          </w:p>
          <w:p w:rsidR="00A34D24" w:rsidRPr="003A0C0B" w:rsidRDefault="00A34D24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3A0C0B" w:rsidRPr="003A0C0B" w:rsidTr="003A0C0B">
        <w:tc>
          <w:tcPr>
            <w:tcW w:w="209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30/22</w:t>
            </w:r>
          </w:p>
          <w:p w:rsidR="003A0C0B" w:rsidRPr="003A0C0B" w:rsidRDefault="003A0C0B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642" w:type="dxa"/>
          </w:tcPr>
          <w:p w:rsidR="003A0C0B" w:rsidRPr="003A0C0B" w:rsidRDefault="003A0C0B" w:rsidP="003A0C0B">
            <w:pPr>
              <w:jc w:val="both"/>
              <w:rPr>
                <w:rFonts w:ascii="Times New Roman" w:hAnsi="Times New Roman"/>
              </w:rPr>
            </w:pPr>
            <w:r w:rsidRPr="003A0C0B">
              <w:rPr>
                <w:rFonts w:ascii="Times New Roman" w:hAnsi="Times New Roman"/>
              </w:rPr>
              <w:t>г.Поворино, ул.Советская, д.1А, Здание Культурно-</w:t>
            </w:r>
            <w:r w:rsidRPr="003A0C0B">
              <w:rPr>
                <w:rFonts w:ascii="Times New Roman" w:hAnsi="Times New Roman"/>
              </w:rPr>
              <w:br/>
              <w:t xml:space="preserve">спортивного центра городского поселения </w:t>
            </w:r>
          </w:p>
          <w:p w:rsidR="003A0C0B" w:rsidRPr="003A0C0B" w:rsidRDefault="003A0C0B" w:rsidP="00A579F4">
            <w:pPr>
              <w:spacing w:before="100" w:beforeAutospacing="1" w:line="36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3836" w:type="dxa"/>
          </w:tcPr>
          <w:p w:rsidR="003224AC" w:rsidRPr="003A0C0B" w:rsidRDefault="002E3B13" w:rsidP="003224A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Доска объявлений у здания</w:t>
            </w:r>
            <w:r w:rsidR="003224AC" w:rsidRPr="003A0C0B">
              <w:rPr>
                <w:rFonts w:ascii="Times New Roman" w:hAnsi="Times New Roman"/>
              </w:rPr>
              <w:t xml:space="preserve"> Культурно-</w:t>
            </w:r>
            <w:r w:rsidR="003224AC" w:rsidRPr="003A0C0B">
              <w:rPr>
                <w:rFonts w:ascii="Times New Roman" w:hAnsi="Times New Roman"/>
              </w:rPr>
              <w:br/>
              <w:t>спортивного центра городского поселения</w:t>
            </w:r>
            <w:r w:rsidR="003224AC">
              <w:rPr>
                <w:rFonts w:ascii="Times New Roman" w:hAnsi="Times New Roman"/>
              </w:rPr>
              <w:t>-</w:t>
            </w:r>
            <w:r w:rsidR="003224AC" w:rsidRPr="003A0C0B">
              <w:rPr>
                <w:rFonts w:ascii="Times New Roman" w:hAnsi="Times New Roman"/>
              </w:rPr>
              <w:t xml:space="preserve"> г.Поворино, ул.Советская, д.1А</w:t>
            </w:r>
          </w:p>
          <w:p w:rsidR="003A0C0B" w:rsidRPr="003A0C0B" w:rsidRDefault="003A0C0B" w:rsidP="002E3B13">
            <w:pPr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</w:tbl>
    <w:p w:rsidR="00A34D24" w:rsidRPr="003A0C0B" w:rsidRDefault="00A34D24" w:rsidP="00A579F4">
      <w:pPr>
        <w:shd w:val="clear" w:color="auto" w:fill="FFFFFF"/>
        <w:spacing w:before="100" w:beforeAutospacing="1" w:line="360" w:lineRule="auto"/>
        <w:jc w:val="both"/>
        <w:rPr>
          <w:color w:val="000000"/>
          <w:lang w:eastAsia="ru-RU"/>
        </w:rPr>
      </w:pPr>
    </w:p>
    <w:p w:rsidR="00030DAB" w:rsidRPr="00926777" w:rsidRDefault="006E5DB9" w:rsidP="00883962">
      <w:pPr>
        <w:spacing w:line="360" w:lineRule="auto"/>
        <w:contextualSpacing/>
        <w:jc w:val="both"/>
      </w:pPr>
      <w:r>
        <w:t>2</w:t>
      </w:r>
      <w:r w:rsidR="00A579F4">
        <w:t>. Настоящее постановление подлежит официальному обнародованию</w:t>
      </w:r>
      <w:r w:rsidR="00030DAB">
        <w:t>.</w:t>
      </w:r>
    </w:p>
    <w:p w:rsidR="009329A1" w:rsidRDefault="009329A1" w:rsidP="00883962">
      <w:pPr>
        <w:tabs>
          <w:tab w:val="left" w:pos="0"/>
        </w:tabs>
        <w:spacing w:line="360" w:lineRule="auto"/>
        <w:ind w:left="-142" w:firstLine="709"/>
        <w:jc w:val="both"/>
      </w:pPr>
    </w:p>
    <w:p w:rsidR="009329A1" w:rsidRDefault="009329A1" w:rsidP="00883962">
      <w:pPr>
        <w:tabs>
          <w:tab w:val="left" w:pos="0"/>
        </w:tabs>
        <w:spacing w:line="360" w:lineRule="auto"/>
        <w:jc w:val="both"/>
      </w:pPr>
    </w:p>
    <w:p w:rsidR="006E5DB9" w:rsidRDefault="006E5DB9" w:rsidP="009329A1">
      <w:pPr>
        <w:tabs>
          <w:tab w:val="left" w:pos="0"/>
        </w:tabs>
        <w:jc w:val="both"/>
      </w:pPr>
    </w:p>
    <w:p w:rsidR="00615646" w:rsidRDefault="009329A1" w:rsidP="009329A1">
      <w:pPr>
        <w:tabs>
          <w:tab w:val="left" w:pos="0"/>
        </w:tabs>
        <w:jc w:val="both"/>
      </w:pPr>
      <w:r>
        <w:t>Глава администрации                                                             М. А. Брагин</w:t>
      </w:r>
      <w:r w:rsidR="00615646" w:rsidRPr="009329A1">
        <w:t xml:space="preserve">                                                 </w:t>
      </w:r>
      <w:r w:rsidR="009B70CB" w:rsidRPr="009329A1">
        <w:t xml:space="preserve">   </w:t>
      </w:r>
      <w:r w:rsidR="00615646" w:rsidRPr="009329A1">
        <w:t xml:space="preserve"> </w:t>
      </w:r>
      <w:r w:rsidR="000043A9" w:rsidRPr="009329A1">
        <w:t xml:space="preserve"> </w:t>
      </w:r>
      <w:r w:rsidR="00615646" w:rsidRPr="009329A1">
        <w:t xml:space="preserve">  </w:t>
      </w:r>
    </w:p>
    <w:sectPr w:rsidR="00615646" w:rsidSect="009D560A">
      <w:headerReference w:type="default" r:id="rId8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538" w:rsidRDefault="00F22538">
      <w:r>
        <w:separator/>
      </w:r>
    </w:p>
  </w:endnote>
  <w:endnote w:type="continuationSeparator" w:id="1">
    <w:p w:rsidR="00F22538" w:rsidRDefault="00F22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538" w:rsidRDefault="00F22538">
      <w:r>
        <w:separator/>
      </w:r>
    </w:p>
  </w:footnote>
  <w:footnote w:type="continuationSeparator" w:id="1">
    <w:p w:rsidR="00F22538" w:rsidRDefault="00F225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463859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1025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17FA"/>
    <w:multiLevelType w:val="hybridMultilevel"/>
    <w:tmpl w:val="8A9C1DDC"/>
    <w:lvl w:ilvl="0" w:tplc="A09E6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B1352F"/>
    <w:multiLevelType w:val="hybridMultilevel"/>
    <w:tmpl w:val="9132AE0E"/>
    <w:lvl w:ilvl="0" w:tplc="8CDA2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ttachedTemplate r:id="rId1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2226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3343CC"/>
    <w:rsid w:val="000043A9"/>
    <w:rsid w:val="0001588D"/>
    <w:rsid w:val="000264FE"/>
    <w:rsid w:val="00030DAB"/>
    <w:rsid w:val="00032C1D"/>
    <w:rsid w:val="00057390"/>
    <w:rsid w:val="00075102"/>
    <w:rsid w:val="00076C56"/>
    <w:rsid w:val="000A6D70"/>
    <w:rsid w:val="000E22E8"/>
    <w:rsid w:val="00115B8D"/>
    <w:rsid w:val="00121A7A"/>
    <w:rsid w:val="00127FB4"/>
    <w:rsid w:val="00182B40"/>
    <w:rsid w:val="001878A7"/>
    <w:rsid w:val="001B3749"/>
    <w:rsid w:val="002874E5"/>
    <w:rsid w:val="002B0EF8"/>
    <w:rsid w:val="002B6151"/>
    <w:rsid w:val="002C6ADA"/>
    <w:rsid w:val="002E3B13"/>
    <w:rsid w:val="003164F8"/>
    <w:rsid w:val="003224AC"/>
    <w:rsid w:val="003343CC"/>
    <w:rsid w:val="003A0C0B"/>
    <w:rsid w:val="003D4C41"/>
    <w:rsid w:val="003E5AA7"/>
    <w:rsid w:val="003F318B"/>
    <w:rsid w:val="004205A4"/>
    <w:rsid w:val="00463859"/>
    <w:rsid w:val="004659C2"/>
    <w:rsid w:val="00467D48"/>
    <w:rsid w:val="00504C39"/>
    <w:rsid w:val="005312BC"/>
    <w:rsid w:val="00550AF5"/>
    <w:rsid w:val="00585D89"/>
    <w:rsid w:val="005C39F3"/>
    <w:rsid w:val="005D0613"/>
    <w:rsid w:val="00603AFE"/>
    <w:rsid w:val="00610D4D"/>
    <w:rsid w:val="00615646"/>
    <w:rsid w:val="006209B0"/>
    <w:rsid w:val="00643356"/>
    <w:rsid w:val="00651FCF"/>
    <w:rsid w:val="00664070"/>
    <w:rsid w:val="0066586D"/>
    <w:rsid w:val="00677060"/>
    <w:rsid w:val="00685D92"/>
    <w:rsid w:val="006D27BE"/>
    <w:rsid w:val="006E5DB9"/>
    <w:rsid w:val="0070251D"/>
    <w:rsid w:val="00714B66"/>
    <w:rsid w:val="00740552"/>
    <w:rsid w:val="0077368D"/>
    <w:rsid w:val="007769CA"/>
    <w:rsid w:val="007F0BCB"/>
    <w:rsid w:val="007F36D8"/>
    <w:rsid w:val="00802785"/>
    <w:rsid w:val="008109F8"/>
    <w:rsid w:val="0081498D"/>
    <w:rsid w:val="00873804"/>
    <w:rsid w:val="00883962"/>
    <w:rsid w:val="00890DEC"/>
    <w:rsid w:val="00891229"/>
    <w:rsid w:val="008A4680"/>
    <w:rsid w:val="008B4F5D"/>
    <w:rsid w:val="008E6448"/>
    <w:rsid w:val="008E758B"/>
    <w:rsid w:val="0091076B"/>
    <w:rsid w:val="00925415"/>
    <w:rsid w:val="009329A1"/>
    <w:rsid w:val="0093484C"/>
    <w:rsid w:val="009561C8"/>
    <w:rsid w:val="00970A47"/>
    <w:rsid w:val="00990BDC"/>
    <w:rsid w:val="009B23A3"/>
    <w:rsid w:val="009B70CB"/>
    <w:rsid w:val="009C5509"/>
    <w:rsid w:val="009D560A"/>
    <w:rsid w:val="009E144C"/>
    <w:rsid w:val="009E1E0E"/>
    <w:rsid w:val="00A21089"/>
    <w:rsid w:val="00A34D24"/>
    <w:rsid w:val="00A579F4"/>
    <w:rsid w:val="00A76251"/>
    <w:rsid w:val="00A77ED3"/>
    <w:rsid w:val="00AB305C"/>
    <w:rsid w:val="00AC3BEB"/>
    <w:rsid w:val="00AD479D"/>
    <w:rsid w:val="00AF5972"/>
    <w:rsid w:val="00B15D26"/>
    <w:rsid w:val="00B33E01"/>
    <w:rsid w:val="00B47AC8"/>
    <w:rsid w:val="00B85EFD"/>
    <w:rsid w:val="00BB3029"/>
    <w:rsid w:val="00BF6BB6"/>
    <w:rsid w:val="00C264DE"/>
    <w:rsid w:val="00C518C0"/>
    <w:rsid w:val="00C52822"/>
    <w:rsid w:val="00C54919"/>
    <w:rsid w:val="00C650B7"/>
    <w:rsid w:val="00C82124"/>
    <w:rsid w:val="00C85EE7"/>
    <w:rsid w:val="00CB1A57"/>
    <w:rsid w:val="00CC49DF"/>
    <w:rsid w:val="00CD1BC1"/>
    <w:rsid w:val="00D266D7"/>
    <w:rsid w:val="00D823EA"/>
    <w:rsid w:val="00D826B7"/>
    <w:rsid w:val="00DB3478"/>
    <w:rsid w:val="00DC5675"/>
    <w:rsid w:val="00E22D54"/>
    <w:rsid w:val="00EB4319"/>
    <w:rsid w:val="00EB74C7"/>
    <w:rsid w:val="00EC0244"/>
    <w:rsid w:val="00EC1C19"/>
    <w:rsid w:val="00ED0161"/>
    <w:rsid w:val="00EE3632"/>
    <w:rsid w:val="00EF6232"/>
    <w:rsid w:val="00F22538"/>
    <w:rsid w:val="00F510C1"/>
    <w:rsid w:val="00F6775C"/>
    <w:rsid w:val="00F74F69"/>
    <w:rsid w:val="00FD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E5"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874E5"/>
  </w:style>
  <w:style w:type="character" w:customStyle="1" w:styleId="1">
    <w:name w:val="Основной шрифт абзаца1"/>
    <w:rsid w:val="002874E5"/>
  </w:style>
  <w:style w:type="character" w:styleId="a3">
    <w:name w:val="page number"/>
    <w:basedOn w:val="1"/>
    <w:rsid w:val="002874E5"/>
  </w:style>
  <w:style w:type="character" w:customStyle="1" w:styleId="a4">
    <w:name w:val="Текст выноски Знак"/>
    <w:rsid w:val="002874E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2874E5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2874E5"/>
    <w:pPr>
      <w:spacing w:after="120"/>
    </w:pPr>
  </w:style>
  <w:style w:type="paragraph" w:styleId="a7">
    <w:name w:val="List"/>
    <w:basedOn w:val="a6"/>
    <w:rsid w:val="002874E5"/>
    <w:rPr>
      <w:rFonts w:ascii="Arial" w:hAnsi="Arial" w:cs="Mangal"/>
    </w:rPr>
  </w:style>
  <w:style w:type="paragraph" w:customStyle="1" w:styleId="10">
    <w:name w:val="Название1"/>
    <w:basedOn w:val="a"/>
    <w:rsid w:val="002874E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1">
    <w:name w:val="Указатель1"/>
    <w:basedOn w:val="a"/>
    <w:rsid w:val="002874E5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2874E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2874E5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2874E5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2874E5"/>
  </w:style>
  <w:style w:type="paragraph" w:customStyle="1" w:styleId="ac">
    <w:name w:val="Содержимое таблицы"/>
    <w:basedOn w:val="a"/>
    <w:rsid w:val="002874E5"/>
    <w:pPr>
      <w:suppressLineNumbers/>
    </w:pPr>
  </w:style>
  <w:style w:type="paragraph" w:customStyle="1" w:styleId="ad">
    <w:name w:val="Заголовок таблицы"/>
    <w:basedOn w:val="ac"/>
    <w:rsid w:val="002874E5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</Template>
  <TotalTime>142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15</cp:revision>
  <cp:lastPrinted>2019-03-25T08:29:00Z</cp:lastPrinted>
  <dcterms:created xsi:type="dcterms:W3CDTF">2019-06-28T14:15:00Z</dcterms:created>
  <dcterms:modified xsi:type="dcterms:W3CDTF">2020-08-05T12:07:00Z</dcterms:modified>
</cp:coreProperties>
</file>